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ulukkoRuudukko"/>
        <w:tblW w:w="10060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838"/>
        <w:gridCol w:w="142"/>
        <w:gridCol w:w="4961"/>
        <w:gridCol w:w="142"/>
        <w:gridCol w:w="2977"/>
      </w:tblGrid>
      <w:tr w:rsidR="00F86D7E" w:rsidRPr="00784356" w14:paraId="6B501B34" w14:textId="77777777" w:rsidTr="00503D56">
        <w:trPr>
          <w:trHeight w:val="652"/>
        </w:trPr>
        <w:tc>
          <w:tcPr>
            <w:tcW w:w="1838" w:type="dxa"/>
            <w:vMerge w:val="restart"/>
            <w:tcBorders>
              <w:right w:val="single" w:sz="4" w:space="0" w:color="auto"/>
            </w:tcBorders>
          </w:tcPr>
          <w:p w14:paraId="25BB4A40" w14:textId="77777777" w:rsidR="00F86D7E" w:rsidRPr="00784356" w:rsidRDefault="00D725A9" w:rsidP="00D873E0">
            <w:pPr>
              <w:rPr>
                <w:rFonts w:ascii="Work Sans" w:hAnsi="Work Sans"/>
                <w:b/>
                <w:bCs/>
                <w:sz w:val="22"/>
                <w:szCs w:val="22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Aamu- tai </w:t>
            </w:r>
            <w:r w:rsidR="00AE56E0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iltapäivä</w:t>
            </w:r>
            <w:r w:rsidR="00460C3E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-</w:t>
            </w:r>
            <w:r w:rsidR="00AE56E0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toiminnassa</w:t>
            </w: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 </w:t>
            </w:r>
            <w:r w:rsidR="00017286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olevan lapsen tiedot</w:t>
            </w:r>
          </w:p>
        </w:tc>
        <w:tc>
          <w:tcPr>
            <w:tcW w:w="5103" w:type="dxa"/>
            <w:gridSpan w:val="2"/>
            <w:tcBorders>
              <w:left w:val="single" w:sz="4" w:space="0" w:color="auto"/>
            </w:tcBorders>
          </w:tcPr>
          <w:p w14:paraId="1D1C3D83" w14:textId="77777777" w:rsidR="00C22465" w:rsidRPr="00C85A9E" w:rsidRDefault="00B82653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C85A9E">
              <w:rPr>
                <w:rFonts w:ascii="Work Sans" w:hAnsi="Work Sans"/>
                <w:color w:val="024D0A"/>
                <w:sz w:val="20"/>
                <w:szCs w:val="20"/>
              </w:rPr>
              <w:t>Lapsen suku</w:t>
            </w:r>
            <w:r w:rsidR="00D20DC3" w:rsidRPr="00C85A9E">
              <w:rPr>
                <w:rFonts w:ascii="Work Sans" w:hAnsi="Work Sans"/>
                <w:color w:val="024D0A"/>
                <w:sz w:val="20"/>
                <w:szCs w:val="20"/>
              </w:rPr>
              <w:t>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apsen sukunimi"/>
              <w:id w:val="351154647"/>
              <w:lock w:val="sdtLocked"/>
              <w:placeholder>
                <w:docPart w:val="F3F2EC7AA6B44C148F4FB07C3F13DA09"/>
              </w:placeholder>
              <w:showingPlcHdr/>
              <w:text/>
            </w:sdtPr>
            <w:sdtEndPr/>
            <w:sdtContent>
              <w:p w14:paraId="5F709046" w14:textId="0A38DF4D" w:rsidR="00C22465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  <w:tc>
          <w:tcPr>
            <w:tcW w:w="3119" w:type="dxa"/>
            <w:gridSpan w:val="2"/>
          </w:tcPr>
          <w:p w14:paraId="7C5BA46B" w14:textId="77777777" w:rsidR="00F86D7E" w:rsidRPr="0083011E" w:rsidRDefault="006F3CB4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784356">
              <w:rPr>
                <w:rFonts w:ascii="Work Sans" w:hAnsi="Work Sans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0FBE860" wp14:editId="45C75E68">
                      <wp:simplePos x="0" y="0"/>
                      <wp:positionH relativeFrom="column">
                        <wp:posOffset>1506220</wp:posOffset>
                      </wp:positionH>
                      <wp:positionV relativeFrom="paragraph">
                        <wp:posOffset>-1327150</wp:posOffset>
                      </wp:positionV>
                      <wp:extent cx="480060" cy="304800"/>
                      <wp:effectExtent l="0" t="0" r="0" b="0"/>
                      <wp:wrapNone/>
                      <wp:docPr id="1895983514" name="Tekstiruutu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80060" cy="3048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C9CD8AB" w14:textId="77777777" w:rsidR="006F3CB4" w:rsidRPr="00784356" w:rsidRDefault="006F3CB4" w:rsidP="006F3CB4">
                                  <w:pPr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784356"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  <w:t xml:space="preserve"> (2)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20FBE86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iruutu 2" o:spid="_x0000_s1026" type="#_x0000_t202" style="position:absolute;margin-left:118.6pt;margin-top:-104.5pt;width:37.8pt;height:24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" fillcolor="white [3201]" stroked="f" strokeweight=".5pt">
                      <v:textbox>
                        <w:txbxContent>
                          <w:p w14:paraId="3C9CD8AB" w14:textId="77777777" w:rsidR="006F3CB4" w:rsidRPr="00784356" w:rsidRDefault="006F3CB4" w:rsidP="006F3CB4">
                            <w:pP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>1</w:t>
                            </w:r>
                            <w:r w:rsidRPr="00784356"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 xml:space="preserve"> (2)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73067" w:rsidRPr="0083011E">
              <w:rPr>
                <w:rFonts w:ascii="Work Sans" w:hAnsi="Work Sans"/>
                <w:color w:val="024D0A"/>
                <w:sz w:val="20"/>
                <w:szCs w:val="20"/>
              </w:rPr>
              <w:t>Henkilötunnus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enkilötunnus"/>
              <w:tag w:val="Henkilötunnus"/>
              <w:id w:val="-1140879640"/>
              <w:lock w:val="sdtLocked"/>
              <w:placeholder>
                <w:docPart w:val="5D6DC318894C40D2A9B54032E18FEBDF"/>
              </w:placeholder>
              <w:showingPlcHdr/>
              <w:text/>
            </w:sdtPr>
            <w:sdtEndPr/>
            <w:sdtContent>
              <w:p w14:paraId="62BF98A7" w14:textId="58BCC343" w:rsidR="005531F9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F86D7E" w:rsidRPr="00784356" w14:paraId="43029BC4" w14:textId="77777777" w:rsidTr="00503D56">
        <w:trPr>
          <w:trHeight w:val="652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7B30803D" w14:textId="77777777" w:rsidR="00F86D7E" w:rsidRPr="00784356" w:rsidRDefault="00F86D7E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  <w:tcBorders>
              <w:left w:val="single" w:sz="4" w:space="0" w:color="auto"/>
            </w:tcBorders>
          </w:tcPr>
          <w:p w14:paraId="0EB4A929" w14:textId="77777777" w:rsidR="00F86D7E" w:rsidRPr="0083011E" w:rsidRDefault="00C22465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Lapsen etunimet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apsen etunimet"/>
              <w:tag w:val="Lapsen etunimet"/>
              <w:id w:val="1364785934"/>
              <w:lock w:val="sdtLocked"/>
              <w:placeholder>
                <w:docPart w:val="ACF6119750AF4E37AB8210FAEF1948B1"/>
              </w:placeholder>
              <w:showingPlcHdr/>
              <w:text/>
            </w:sdtPr>
            <w:sdtEndPr/>
            <w:sdtContent>
              <w:p w14:paraId="43CA4D41" w14:textId="4E29EEA3" w:rsidR="00C22465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B600F9" w:rsidRPr="00784356" w14:paraId="1FFD3724" w14:textId="77777777" w:rsidTr="00503D56">
        <w:trPr>
          <w:trHeight w:val="652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561E9049" w14:textId="77777777" w:rsidR="00B600F9" w:rsidRPr="00784356" w:rsidRDefault="00B600F9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  <w:tcBorders>
              <w:left w:val="single" w:sz="4" w:space="0" w:color="auto"/>
            </w:tcBorders>
          </w:tcPr>
          <w:p w14:paraId="6D921171" w14:textId="77777777" w:rsidR="00B600F9" w:rsidRPr="0083011E" w:rsidRDefault="00B600F9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soite"/>
              <w:tag w:val="Osoite"/>
              <w:id w:val="2044938664"/>
              <w:lock w:val="sdtLocked"/>
              <w:placeholder>
                <w:docPart w:val="61FC277619F7409A95ACE076ABE56E37"/>
              </w:placeholder>
              <w:showingPlcHdr/>
              <w:text/>
            </w:sdtPr>
            <w:sdtEndPr/>
            <w:sdtContent>
              <w:p w14:paraId="17B3FC7C" w14:textId="76550F07" w:rsidR="00B600F9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6EE9F231" w14:textId="77777777" w:rsidR="00B600F9" w:rsidRPr="00784356" w:rsidRDefault="00B600F9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72070C" w:rsidRPr="00784356" w14:paraId="3CDD74F3" w14:textId="77777777" w:rsidTr="00503D56">
        <w:trPr>
          <w:trHeight w:val="652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503924F0" w14:textId="77777777" w:rsidR="0072070C" w:rsidRPr="00784356" w:rsidRDefault="0072070C" w:rsidP="00D873E0">
            <w:pPr>
              <w:rPr>
                <w:rFonts w:ascii="Work Sans" w:hAnsi="Work Sans"/>
              </w:rPr>
            </w:pPr>
          </w:p>
        </w:tc>
        <w:tc>
          <w:tcPr>
            <w:tcW w:w="5103" w:type="dxa"/>
            <w:gridSpan w:val="2"/>
            <w:tcBorders>
              <w:left w:val="single" w:sz="4" w:space="0" w:color="auto"/>
            </w:tcBorders>
          </w:tcPr>
          <w:p w14:paraId="3B4AE241" w14:textId="77777777" w:rsidR="0072070C" w:rsidRPr="0083011E" w:rsidRDefault="0072070C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Koulu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Koulu"/>
              <w:tag w:val="Koulu"/>
              <w:id w:val="-447093180"/>
              <w:lock w:val="sdtLocked"/>
              <w:placeholder>
                <w:docPart w:val="3D8B7ED6A6E14BF3A479F882184D250D"/>
              </w:placeholder>
              <w:showingPlcHdr/>
              <w:text/>
            </w:sdtPr>
            <w:sdtEndPr/>
            <w:sdtContent>
              <w:p w14:paraId="42D6B400" w14:textId="65EB103A" w:rsidR="0072070C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41C43C6A" w14:textId="77777777" w:rsidR="00BA112F" w:rsidRPr="00784356" w:rsidRDefault="00BA112F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119" w:type="dxa"/>
            <w:gridSpan w:val="2"/>
          </w:tcPr>
          <w:p w14:paraId="204E953D" w14:textId="77777777" w:rsidR="0072070C" w:rsidRPr="0083011E" w:rsidRDefault="0072070C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Luokka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uokka"/>
              <w:tag w:val="Luokka"/>
              <w:id w:val="1493069937"/>
              <w:lock w:val="sdtLocked"/>
              <w:placeholder>
                <w:docPart w:val="29096BB79E144AEF8A8FC5C289822212"/>
              </w:placeholder>
              <w:showingPlcHdr/>
              <w:text/>
            </w:sdtPr>
            <w:sdtEndPr/>
            <w:sdtContent>
              <w:p w14:paraId="01BFF9C4" w14:textId="15B01192" w:rsidR="00E85425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6F3FBD" w:rsidRPr="00784356" w14:paraId="0D0130BC" w14:textId="77777777" w:rsidTr="00503D56">
        <w:trPr>
          <w:trHeight w:val="912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16DC5038" w14:textId="77777777" w:rsidR="006F3FBD" w:rsidRPr="00784356" w:rsidRDefault="006F3FBD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  <w:tcBorders>
              <w:left w:val="single" w:sz="4" w:space="0" w:color="auto"/>
            </w:tcBorders>
          </w:tcPr>
          <w:p w14:paraId="1CFE38D5" w14:textId="77777777" w:rsidR="00161743" w:rsidRPr="0083011E" w:rsidRDefault="006F3FBD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Aamu- tai iltapäivätoiminnan toiminta-aika</w:t>
            </w:r>
          </w:p>
          <w:p w14:paraId="5FD6F79A" w14:textId="42235DF8" w:rsidR="006F3FBD" w:rsidRPr="00784356" w:rsidRDefault="007B3B29" w:rsidP="00D873E0">
            <w:pPr>
              <w:rPr>
                <w:rFonts w:ascii="Work Sans" w:hAnsi="Work Sans"/>
              </w:rPr>
            </w:pPr>
            <w:sdt>
              <w:sdtPr>
                <w:rPr>
                  <w:rFonts w:ascii="Work Sans" w:hAnsi="Work Sans"/>
                </w:rPr>
                <w:alias w:val="Kokoaikainen"/>
                <w:id w:val="-24896515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935D0" w:rsidRPr="00784356">
              <w:rPr>
                <w:rFonts w:ascii="Work Sans" w:hAnsi="Work Sans"/>
              </w:rPr>
              <w:t xml:space="preserve"> </w:t>
            </w:r>
            <w:r w:rsidR="00D935D0" w:rsidRPr="00784356">
              <w:rPr>
                <w:rFonts w:ascii="Work Sans" w:hAnsi="Work Sans"/>
                <w:sz w:val="20"/>
                <w:szCs w:val="20"/>
              </w:rPr>
              <w:t>kokoaikainen</w:t>
            </w:r>
          </w:p>
          <w:p w14:paraId="54E5BFF0" w14:textId="176DE94D" w:rsidR="006F3FBD" w:rsidRPr="00784356" w:rsidRDefault="007B3B29" w:rsidP="00D873E0">
            <w:pPr>
              <w:rPr>
                <w:rFonts w:ascii="Work Sans" w:hAnsi="Work Sans"/>
              </w:rPr>
            </w:pPr>
            <w:sdt>
              <w:sdtPr>
                <w:rPr>
                  <w:rFonts w:ascii="Work Sans" w:hAnsi="Work Sans"/>
                </w:rPr>
                <w:alias w:val="Osa-aikainen"/>
                <w:id w:val="-81171459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935D0" w:rsidRPr="00784356">
              <w:rPr>
                <w:rFonts w:ascii="Work Sans" w:hAnsi="Work Sans"/>
              </w:rPr>
              <w:t xml:space="preserve"> </w:t>
            </w:r>
            <w:r w:rsidR="00D935D0" w:rsidRPr="00784356">
              <w:rPr>
                <w:rFonts w:ascii="Work Sans" w:hAnsi="Work Sans"/>
                <w:sz w:val="20"/>
                <w:szCs w:val="20"/>
              </w:rPr>
              <w:t>osa-aikainen</w:t>
            </w:r>
          </w:p>
        </w:tc>
      </w:tr>
      <w:tr w:rsidR="006F3FBD" w:rsidRPr="00784356" w14:paraId="0C002C76" w14:textId="77777777" w:rsidTr="00503D56">
        <w:trPr>
          <w:trHeight w:val="913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01B747E9" w14:textId="77777777" w:rsidR="006F3FBD" w:rsidRPr="00784356" w:rsidRDefault="006F3FBD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  <w:tcBorders>
              <w:left w:val="single" w:sz="4" w:space="0" w:color="auto"/>
            </w:tcBorders>
          </w:tcPr>
          <w:p w14:paraId="6F4E5E2E" w14:textId="77777777" w:rsidR="006F3FBD" w:rsidRPr="0083011E" w:rsidRDefault="006F3FBD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Asiakasmaksun alentamista tai perimättä jättämistä haetaan ajalle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Ajalle"/>
              <w:tag w:val="Ajalle"/>
              <w:id w:val="1594198691"/>
              <w:lock w:val="sdtLocked"/>
              <w:placeholder>
                <w:docPart w:val="A4CFBB7415EE47BFBCF01E02F07D5B0D"/>
              </w:placeholder>
              <w:showingPlcHdr/>
              <w:text w:multiLine="1"/>
            </w:sdtPr>
            <w:sdtEndPr/>
            <w:sdtContent>
              <w:p w14:paraId="2C7FEED2" w14:textId="498BF382" w:rsidR="006F3FBD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42F9AC41" w14:textId="77777777" w:rsidR="006F3FBD" w:rsidRPr="00784356" w:rsidRDefault="006F3FBD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7F521BC4" w14:textId="77777777" w:rsidR="006F3FBD" w:rsidRPr="00784356" w:rsidRDefault="006F3FBD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E969CE" w:rsidRPr="00784356" w14:paraId="1F38D773" w14:textId="77777777" w:rsidTr="009B2A29">
        <w:tc>
          <w:tcPr>
            <w:tcW w:w="1838" w:type="dxa"/>
          </w:tcPr>
          <w:p w14:paraId="7DB660E3" w14:textId="77777777" w:rsidR="00B2596B" w:rsidRPr="0097762C" w:rsidRDefault="00217E67" w:rsidP="00D873E0">
            <w:pP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Perheen </w:t>
            </w:r>
          </w:p>
          <w:p w14:paraId="58AFE33E" w14:textId="77777777" w:rsidR="00B2596B" w:rsidRPr="0097762C" w:rsidRDefault="00217E67" w:rsidP="00D873E0">
            <w:pP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muut alle </w:t>
            </w:r>
          </w:p>
          <w:p w14:paraId="6EADA83F" w14:textId="77777777" w:rsidR="00E969CE" w:rsidRPr="00784356" w:rsidRDefault="00217E67" w:rsidP="00D873E0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18-vuotiaat lapset</w:t>
            </w:r>
          </w:p>
        </w:tc>
        <w:tc>
          <w:tcPr>
            <w:tcW w:w="8222" w:type="dxa"/>
            <w:gridSpan w:val="4"/>
          </w:tcPr>
          <w:p w14:paraId="171C7A37" w14:textId="77777777" w:rsidR="00E969CE" w:rsidRPr="0083011E" w:rsidRDefault="0085198D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Lapsen nimi ja syntymäaika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apsen nimi ja syntymäaika"/>
              <w:tag w:val="Lapsen nimi ja syntymäaika"/>
              <w:id w:val="-851796083"/>
              <w:lock w:val="sdtLocked"/>
              <w:placeholder>
                <w:docPart w:val="7DBD038B9FA24CC6B784EA48F265B2AA"/>
              </w:placeholder>
              <w:showingPlcHdr/>
              <w:text w:multiLine="1"/>
            </w:sdtPr>
            <w:sdtEndPr/>
            <w:sdtContent>
              <w:p w14:paraId="3A89573D" w14:textId="38836B29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41E48F09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785017DE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33B0AA6B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1B868DA2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13F453A0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B81E17" w:rsidRPr="00784356" w14:paraId="0E88CF1F" w14:textId="77777777" w:rsidTr="009B2A29">
        <w:trPr>
          <w:trHeight w:val="652"/>
        </w:trPr>
        <w:tc>
          <w:tcPr>
            <w:tcW w:w="1838" w:type="dxa"/>
            <w:vMerge w:val="restart"/>
          </w:tcPr>
          <w:p w14:paraId="62AE24B3" w14:textId="77777777" w:rsidR="00B81E17" w:rsidRPr="00784356" w:rsidRDefault="00B81E17" w:rsidP="00D873E0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Huoltajien tai perheessä asuvan muun aikuisen tiedot</w:t>
            </w:r>
          </w:p>
        </w:tc>
        <w:tc>
          <w:tcPr>
            <w:tcW w:w="5103" w:type="dxa"/>
            <w:gridSpan w:val="2"/>
          </w:tcPr>
          <w:p w14:paraId="4DC2E3A2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uoltajan nimi"/>
              <w:tag w:val="Huoltajan nimi"/>
              <w:id w:val="1163278130"/>
              <w:lock w:val="sdtLocked"/>
              <w:placeholder>
                <w:docPart w:val="B92F78CF1C0A4308ADEA75FC72E8FBB6"/>
              </w:placeholder>
              <w:showingPlcHdr/>
              <w:text/>
            </w:sdtPr>
            <w:sdtEndPr/>
            <w:sdtContent>
              <w:p w14:paraId="48A39A50" w14:textId="64C316E4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4763CE72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119" w:type="dxa"/>
            <w:gridSpan w:val="2"/>
          </w:tcPr>
          <w:p w14:paraId="5AF3CE05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Puhelinnumero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uhelinnumero"/>
              <w:tag w:val="Puhelinnumero"/>
              <w:id w:val="-70739120"/>
              <w:lock w:val="sdtLocked"/>
              <w:placeholder>
                <w:docPart w:val="CE2824ED853840058786C6F1A815BF06"/>
              </w:placeholder>
              <w:showingPlcHdr/>
              <w:text/>
            </w:sdtPr>
            <w:sdtEndPr/>
            <w:sdtContent>
              <w:p w14:paraId="56337127" w14:textId="7EF118F3" w:rsidR="00BB746C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B81E17" w:rsidRPr="00784356" w14:paraId="617872BD" w14:textId="77777777" w:rsidTr="009B2A29">
        <w:trPr>
          <w:trHeight w:val="652"/>
        </w:trPr>
        <w:tc>
          <w:tcPr>
            <w:tcW w:w="1838" w:type="dxa"/>
            <w:vMerge/>
          </w:tcPr>
          <w:p w14:paraId="317E8598" w14:textId="77777777" w:rsidR="00B81E17" w:rsidRPr="00784356" w:rsidRDefault="00B81E17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</w:tcPr>
          <w:p w14:paraId="5DD7EDEF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soite"/>
              <w:id w:val="1594976438"/>
              <w:lock w:val="sdtLocked"/>
              <w:placeholder>
                <w:docPart w:val="17876B9F5FD142D6B85960524B09ADA6"/>
              </w:placeholder>
              <w:showingPlcHdr/>
              <w:text/>
            </w:sdtPr>
            <w:sdtEndPr/>
            <w:sdtContent>
              <w:p w14:paraId="3FCFE23C" w14:textId="2CA364F9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2526EDAB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072916" w:rsidRPr="00784356" w14:paraId="635848FA" w14:textId="77777777" w:rsidTr="009B2A29">
        <w:trPr>
          <w:trHeight w:val="652"/>
        </w:trPr>
        <w:tc>
          <w:tcPr>
            <w:tcW w:w="1838" w:type="dxa"/>
            <w:vMerge/>
          </w:tcPr>
          <w:p w14:paraId="64D6B0A6" w14:textId="77777777" w:rsidR="00072916" w:rsidRPr="00784356" w:rsidRDefault="00072916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</w:tcPr>
          <w:p w14:paraId="1B43B10A" w14:textId="77777777" w:rsidR="00072916" w:rsidRPr="0083011E" w:rsidRDefault="000B685B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Sähköpostiosoite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Sähköpostiosoite"/>
              <w:tag w:val="Sähköpostiosoite"/>
              <w:id w:val="1904330736"/>
              <w:lock w:val="sdtLocked"/>
              <w:placeholder>
                <w:docPart w:val="5BC71F8B757A49CDBBE0CE703A55C1BE"/>
              </w:placeholder>
              <w:showingPlcHdr/>
              <w:text/>
            </w:sdtPr>
            <w:sdtEndPr/>
            <w:sdtContent>
              <w:p w14:paraId="0EEB9338" w14:textId="18750950" w:rsidR="000B685B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7E7B82DD" w14:textId="77777777" w:rsidR="000B685B" w:rsidRPr="00784356" w:rsidRDefault="000B685B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B81E17" w:rsidRPr="00784356" w14:paraId="0E679319" w14:textId="77777777" w:rsidTr="009B2A29">
        <w:trPr>
          <w:trHeight w:val="652"/>
        </w:trPr>
        <w:tc>
          <w:tcPr>
            <w:tcW w:w="1838" w:type="dxa"/>
            <w:vMerge/>
          </w:tcPr>
          <w:p w14:paraId="4CF47FDA" w14:textId="77777777" w:rsidR="00B81E17" w:rsidRPr="00784356" w:rsidRDefault="00B81E17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</w:tcPr>
          <w:p w14:paraId="5AD9B0A6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Työ-/opiskelupaikka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Työ-/opiskelupaikka"/>
              <w:tag w:val="Työ-/opiskelupaikka"/>
              <w:id w:val="-492869494"/>
              <w:lock w:val="sdtLocked"/>
              <w:placeholder>
                <w:docPart w:val="D3384BFAE99645B09285C310128D5529"/>
              </w:placeholder>
              <w:showingPlcHdr/>
              <w:text/>
            </w:sdtPr>
            <w:sdtEndPr/>
            <w:sdtContent>
              <w:p w14:paraId="6C5AC411" w14:textId="6324EB64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7120B25D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B81E17" w:rsidRPr="00784356" w14:paraId="05E77D64" w14:textId="77777777" w:rsidTr="009B2A29">
        <w:trPr>
          <w:trHeight w:val="652"/>
        </w:trPr>
        <w:tc>
          <w:tcPr>
            <w:tcW w:w="1838" w:type="dxa"/>
            <w:vMerge/>
          </w:tcPr>
          <w:p w14:paraId="3682DC8E" w14:textId="77777777" w:rsidR="00B81E17" w:rsidRPr="00784356" w:rsidRDefault="00B81E17" w:rsidP="00D873E0">
            <w:pPr>
              <w:rPr>
                <w:rFonts w:ascii="Work Sans" w:hAnsi="Work Sans"/>
              </w:rPr>
            </w:pPr>
          </w:p>
        </w:tc>
        <w:tc>
          <w:tcPr>
            <w:tcW w:w="5103" w:type="dxa"/>
            <w:gridSpan w:val="2"/>
          </w:tcPr>
          <w:p w14:paraId="55540F72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Huoltajan/perheessä asuvan muun aikuisen 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uoltajan tai muun aikuisen nimi"/>
              <w:tag w:val="Huoltajan tai muun aikuisen nimi"/>
              <w:id w:val="971018848"/>
              <w:lock w:val="sdtLocked"/>
              <w:placeholder>
                <w:docPart w:val="1DFDCD35CC85454DB7063E595A7118E3"/>
              </w:placeholder>
              <w:showingPlcHdr/>
              <w:text/>
            </w:sdtPr>
            <w:sdtEndPr/>
            <w:sdtContent>
              <w:p w14:paraId="14E17CC8" w14:textId="056DAE56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297CBB81" w14:textId="77777777" w:rsidR="002729CC" w:rsidRPr="00784356" w:rsidRDefault="002729CC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119" w:type="dxa"/>
            <w:gridSpan w:val="2"/>
          </w:tcPr>
          <w:p w14:paraId="31321C34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Puhelinnumero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uhelinnumero"/>
              <w:tag w:val="Puhelinnumero"/>
              <w:id w:val="-1126924564"/>
              <w:lock w:val="sdtLocked"/>
              <w:placeholder>
                <w:docPart w:val="8D70DF47749D4AC8963E38062E7AF5BA"/>
              </w:placeholder>
              <w:showingPlcHdr/>
              <w:text/>
            </w:sdtPr>
            <w:sdtEndPr/>
            <w:sdtContent>
              <w:p w14:paraId="6A70D6A6" w14:textId="6911921A" w:rsidR="007D255E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B81E17" w:rsidRPr="00784356" w14:paraId="2AFDA6C9" w14:textId="77777777" w:rsidTr="009B2A29">
        <w:trPr>
          <w:trHeight w:val="652"/>
        </w:trPr>
        <w:tc>
          <w:tcPr>
            <w:tcW w:w="1838" w:type="dxa"/>
            <w:vMerge/>
          </w:tcPr>
          <w:p w14:paraId="1CC22C10" w14:textId="77777777" w:rsidR="00B81E17" w:rsidRPr="00784356" w:rsidRDefault="00B81E17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</w:tcPr>
          <w:p w14:paraId="60212745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soite"/>
              <w:id w:val="287095342"/>
              <w:lock w:val="sdtLocked"/>
              <w:placeholder>
                <w:docPart w:val="BE7ED0B5F7524342BF2E8A89128393B7"/>
              </w:placeholder>
              <w:showingPlcHdr/>
              <w:text/>
            </w:sdtPr>
            <w:sdtEndPr/>
            <w:sdtContent>
              <w:p w14:paraId="72EC6A83" w14:textId="67A234D5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72BF2BBB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B81E17" w:rsidRPr="00784356" w14:paraId="4FA821B8" w14:textId="77777777" w:rsidTr="009B2A29">
        <w:trPr>
          <w:trHeight w:val="652"/>
        </w:trPr>
        <w:tc>
          <w:tcPr>
            <w:tcW w:w="1838" w:type="dxa"/>
            <w:vMerge/>
          </w:tcPr>
          <w:p w14:paraId="5FF43E9D" w14:textId="77777777" w:rsidR="00B81E17" w:rsidRPr="00784356" w:rsidRDefault="00B81E17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4"/>
          </w:tcPr>
          <w:p w14:paraId="381305D2" w14:textId="77777777" w:rsidR="00B81E17" w:rsidRPr="0083011E" w:rsidRDefault="00B81E17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Työ-/opiskelupaikka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Työ-/opiskelupaikka"/>
              <w:tag w:val="Työ-/opiskelupaikka"/>
              <w:id w:val="-1822871763"/>
              <w:lock w:val="sdtLocked"/>
              <w:placeholder>
                <w:docPart w:val="01B33AC7EC4A46A1B25FF48678DDCD13"/>
              </w:placeholder>
              <w:showingPlcHdr/>
              <w:text/>
            </w:sdtPr>
            <w:sdtEndPr/>
            <w:sdtContent>
              <w:p w14:paraId="4CD31BA3" w14:textId="753F64AA" w:rsidR="00B81E17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59D80797" w14:textId="77777777" w:rsidR="00B81E17" w:rsidRPr="00784356" w:rsidRDefault="00B81E1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E969CE" w:rsidRPr="00784356" w14:paraId="4A765B67" w14:textId="77777777" w:rsidTr="00460C3E">
        <w:tblPrEx>
          <w:tblCellMar>
            <w:top w:w="57" w:type="dxa"/>
            <w:left w:w="85" w:type="dxa"/>
            <w:right w:w="85" w:type="dxa"/>
          </w:tblCellMar>
        </w:tblPrEx>
        <w:tc>
          <w:tcPr>
            <w:tcW w:w="1980" w:type="dxa"/>
            <w:gridSpan w:val="2"/>
          </w:tcPr>
          <w:p w14:paraId="00225EF9" w14:textId="77777777" w:rsidR="00E969CE" w:rsidRPr="00784356" w:rsidRDefault="00AE56E0" w:rsidP="00D873E0">
            <w:pPr>
              <w:rPr>
                <w:rFonts w:ascii="Work Sans" w:hAnsi="Work Sans"/>
              </w:rPr>
            </w:pPr>
            <w:r w:rsidRPr="00784356">
              <w:rPr>
                <w:rFonts w:ascii="Work Sans" w:hAnsi="Work Sans"/>
                <w:noProof/>
                <w:sz w:val="20"/>
                <w:szCs w:val="20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E9D13EB" wp14:editId="7329403D">
                      <wp:simplePos x="0" y="0"/>
                      <wp:positionH relativeFrom="column">
                        <wp:posOffset>5912485</wp:posOffset>
                      </wp:positionH>
                      <wp:positionV relativeFrom="paragraph">
                        <wp:posOffset>-9023985</wp:posOffset>
                      </wp:positionV>
                      <wp:extent cx="510540" cy="304800"/>
                      <wp:effectExtent l="0" t="0" r="3810" b="0"/>
                      <wp:wrapNone/>
                      <wp:docPr id="1255469392" name="Tekstiruutu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0540" cy="3048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76C0B4D" w14:textId="77777777" w:rsidR="000F38A7" w:rsidRPr="000F38A7" w:rsidRDefault="000F38A7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>1 (2)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E9D13EB" id="_x0000_s1027" type="#_x0000_t202" style="position:absolute;margin-left:465.55pt;margin-top:-710.55pt;width:40.2pt;height:24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" fillcolor="white [3201]" stroked="f" strokeweight=".5pt">
                      <v:textbox>
                        <w:txbxContent>
                          <w:p w14:paraId="376C0B4D" w14:textId="77777777" w:rsidR="000F38A7" w:rsidRPr="000F38A7" w:rsidRDefault="000F38A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>1 (2)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A6567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Lisätietoja</w:t>
            </w:r>
          </w:p>
        </w:tc>
        <w:tc>
          <w:tcPr>
            <w:tcW w:w="8080" w:type="dxa"/>
            <w:gridSpan w:val="3"/>
          </w:tcPr>
          <w:p w14:paraId="41A222BD" w14:textId="77777777" w:rsidR="002701DE" w:rsidRPr="0083011E" w:rsidRDefault="00661204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Haen aamu- tai iltapäivätoiminnan asiakasmaksun alentamista tai perimättä jättämistä tulotietojeni lisäksi seuraavin perustein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erustelut"/>
              <w:tag w:val="Perustelut"/>
              <w:id w:val="-622918270"/>
              <w:lock w:val="sdtLocked"/>
              <w:placeholder>
                <w:docPart w:val="1A7F86641D4C4C91854099BED07CF2D7"/>
              </w:placeholder>
              <w:showingPlcHdr/>
              <w:text w:multiLine="1"/>
            </w:sdtPr>
            <w:sdtEndPr/>
            <w:sdtContent>
              <w:p w14:paraId="041B93EB" w14:textId="6AE4C29B" w:rsidR="00661204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31064569" w14:textId="77777777" w:rsidR="00661204" w:rsidRPr="00784356" w:rsidRDefault="00661204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58A198F9" w14:textId="77777777" w:rsidR="00661204" w:rsidRPr="00784356" w:rsidRDefault="00661204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C56FD0" w:rsidRPr="00784356" w14:paraId="2C7FB46E" w14:textId="77777777" w:rsidTr="00460C3E">
        <w:tblPrEx>
          <w:tblCellMar>
            <w:top w:w="57" w:type="dxa"/>
            <w:left w:w="85" w:type="dxa"/>
            <w:right w:w="85" w:type="dxa"/>
          </w:tblCellMar>
        </w:tblPrEx>
        <w:tc>
          <w:tcPr>
            <w:tcW w:w="1980" w:type="dxa"/>
            <w:gridSpan w:val="2"/>
            <w:vMerge w:val="restart"/>
          </w:tcPr>
          <w:p w14:paraId="399D5B2E" w14:textId="77777777" w:rsidR="00C56FD0" w:rsidRPr="00784356" w:rsidRDefault="00C56FD0" w:rsidP="00D873E0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Allekirjoitukset</w:t>
            </w:r>
          </w:p>
        </w:tc>
        <w:tc>
          <w:tcPr>
            <w:tcW w:w="8080" w:type="dxa"/>
            <w:gridSpan w:val="3"/>
          </w:tcPr>
          <w:p w14:paraId="64BFC89A" w14:textId="77777777" w:rsidR="00C56FD0" w:rsidRPr="00784356" w:rsidRDefault="00C56FD0" w:rsidP="00D873E0">
            <w:pPr>
              <w:rPr>
                <w:rFonts w:ascii="Work Sans" w:hAnsi="Work Sans"/>
                <w:sz w:val="20"/>
                <w:szCs w:val="20"/>
              </w:rPr>
            </w:pPr>
            <w:r w:rsidRPr="00784356">
              <w:rPr>
                <w:rFonts w:ascii="Work Sans" w:hAnsi="Work Sans"/>
                <w:sz w:val="20"/>
                <w:szCs w:val="20"/>
              </w:rPr>
              <w:t>Vakuutan edellä mainitut tiedot oikeiksi ja suostun niiden tarkistamiseen tarvittaessa. Hakemuksen tiedot käsitellään luottamuksellisesti. Huoltaja on velvollinen ilmoittamaan olosuhteissa tapahtuneet muutokset (esim. tulojen tai perhekoon muutokset).</w:t>
            </w:r>
          </w:p>
        </w:tc>
      </w:tr>
      <w:tr w:rsidR="00C56FD0" w:rsidRPr="00784356" w14:paraId="7786B8C9" w14:textId="77777777" w:rsidTr="00460C3E">
        <w:tblPrEx>
          <w:tblCellMar>
            <w:top w:w="57" w:type="dxa"/>
            <w:left w:w="85" w:type="dxa"/>
            <w:right w:w="85" w:type="dxa"/>
          </w:tblCellMar>
        </w:tblPrEx>
        <w:tc>
          <w:tcPr>
            <w:tcW w:w="1980" w:type="dxa"/>
            <w:gridSpan w:val="2"/>
            <w:vMerge/>
          </w:tcPr>
          <w:p w14:paraId="3A39BCCC" w14:textId="77777777" w:rsidR="00C56FD0" w:rsidRPr="00784356" w:rsidRDefault="00C56FD0" w:rsidP="00D873E0">
            <w:pPr>
              <w:rPr>
                <w:rFonts w:ascii="Work Sans" w:hAnsi="Work Sans"/>
              </w:rPr>
            </w:pPr>
          </w:p>
        </w:tc>
        <w:tc>
          <w:tcPr>
            <w:tcW w:w="5103" w:type="dxa"/>
            <w:gridSpan w:val="2"/>
          </w:tcPr>
          <w:p w14:paraId="540CB9F8" w14:textId="77777777" w:rsidR="00C56FD0" w:rsidRPr="0083011E" w:rsidRDefault="00C56FD0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allekirjoitus</w:t>
            </w:r>
          </w:p>
          <w:p w14:paraId="07475376" w14:textId="77777777" w:rsidR="00C56FD0" w:rsidRPr="00784356" w:rsidRDefault="00C56FD0" w:rsidP="00D873E0">
            <w:pPr>
              <w:rPr>
                <w:rFonts w:ascii="Work Sans" w:hAnsi="Work Sans"/>
                <w:sz w:val="20"/>
                <w:szCs w:val="20"/>
              </w:rPr>
            </w:pPr>
          </w:p>
          <w:p w14:paraId="56598CB7" w14:textId="77777777" w:rsidR="00C56FD0" w:rsidRPr="00784356" w:rsidRDefault="00975B4F" w:rsidP="00D873E0">
            <w:pPr>
              <w:rPr>
                <w:rFonts w:ascii="Work Sans" w:hAnsi="Work Sans"/>
                <w:sz w:val="20"/>
                <w:szCs w:val="20"/>
              </w:rPr>
            </w:pPr>
            <w:r w:rsidRPr="00784356">
              <w:rPr>
                <w:rFonts w:ascii="Work Sans" w:hAnsi="Work Sans"/>
                <w:sz w:val="20"/>
                <w:szCs w:val="20"/>
              </w:rPr>
              <w:t>_____________________________________________</w:t>
            </w:r>
          </w:p>
          <w:p w14:paraId="447820D2" w14:textId="11E19C3A" w:rsidR="00C56FD0" w:rsidRPr="00784356" w:rsidRDefault="00975B4F" w:rsidP="00D873E0">
            <w:pPr>
              <w:rPr>
                <w:rFonts w:ascii="Work Sans" w:hAnsi="Work Sans"/>
                <w:sz w:val="20"/>
                <w:szCs w:val="20"/>
              </w:rPr>
            </w:pPr>
            <w:r w:rsidRPr="00DA7538">
              <w:rPr>
                <w:rFonts w:ascii="Work Sans" w:hAnsi="Work Sans"/>
                <w:color w:val="024D0A"/>
                <w:sz w:val="20"/>
                <w:szCs w:val="20"/>
              </w:rPr>
              <w:t>Nimenselvennys</w:t>
            </w:r>
            <w:r w:rsidR="0032133B" w:rsidRPr="00784356">
              <w:rPr>
                <w:rFonts w:ascii="Work Sans" w:hAnsi="Work Sans"/>
                <w:sz w:val="20"/>
                <w:szCs w:val="20"/>
              </w:rPr>
              <w:t xml:space="preserve">  </w:t>
            </w:r>
            <w:sdt>
              <w:sdtPr>
                <w:rPr>
                  <w:rStyle w:val="Tyyli1"/>
                  <w:rFonts w:ascii="Work Sans" w:hAnsi="Work Sans"/>
                </w:rPr>
                <w:alias w:val="Nimenselvennys"/>
                <w:tag w:val="Nimenselvennys"/>
                <w:id w:val="-465440212"/>
                <w:lock w:val="sdtLocked"/>
                <w:placeholder>
                  <w:docPart w:val="E420D409A02A483580A5168DAE4B0287"/>
                </w:placeholder>
                <w:showingPlcHdr/>
                <w:text/>
              </w:sdtPr>
              <w:sdtEndPr>
                <w:rPr>
                  <w:rStyle w:val="Kappaleenoletusfontti"/>
                  <w:sz w:val="24"/>
                  <w:szCs w:val="20"/>
                </w:rPr>
              </w:sdtEndPr>
              <w:sdtContent>
                <w:r w:rsidR="005F3E8B">
                  <w:rPr>
                    <w:rStyle w:val="Paikkamerkkiteksti"/>
                  </w:rPr>
                  <w:t xml:space="preserve">                   </w:t>
                </w:r>
              </w:sdtContent>
            </w:sdt>
          </w:p>
          <w:p w14:paraId="4F8FF80C" w14:textId="77777777" w:rsidR="00C56FD0" w:rsidRPr="00784356" w:rsidRDefault="00C56FD0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2977" w:type="dxa"/>
          </w:tcPr>
          <w:p w14:paraId="612BC371" w14:textId="77777777" w:rsidR="00DD7F89" w:rsidRPr="0083011E" w:rsidRDefault="00C56FD0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Päiväys</w:t>
            </w:r>
          </w:p>
          <w:p w14:paraId="66F5B325" w14:textId="77777777" w:rsidR="00384504" w:rsidRPr="00784356" w:rsidRDefault="00384504" w:rsidP="00D873E0">
            <w:pPr>
              <w:rPr>
                <w:rFonts w:ascii="Work Sans" w:hAnsi="Work Sans"/>
                <w:sz w:val="20"/>
                <w:szCs w:val="20"/>
              </w:rPr>
            </w:pPr>
          </w:p>
          <w:sdt>
            <w:sdtPr>
              <w:rPr>
                <w:rFonts w:ascii="Work Sans" w:hAnsi="Work Sans"/>
                <w:sz w:val="20"/>
                <w:szCs w:val="20"/>
              </w:rPr>
              <w:alias w:val="Päivämäärä"/>
              <w:tag w:val="Päivämäärä"/>
              <w:id w:val="373825198"/>
              <w:lock w:val="sdtLocked"/>
              <w:placeholder>
                <w:docPart w:val="E441EE73B8174CB7A0A2E6C7ABC96D53"/>
              </w:placeholder>
              <w:showingPlcHdr/>
              <w:date>
                <w:dateFormat w:val="d.M.yyyy"/>
                <w:lid w:val="fi-FI"/>
                <w:storeMappedDataAs w:val="dateTime"/>
                <w:calendar w:val="gregorian"/>
              </w:date>
            </w:sdtPr>
            <w:sdtEndPr/>
            <w:sdtContent>
              <w:p w14:paraId="7AE67E43" w14:textId="3AFC5921" w:rsidR="00DD7F89" w:rsidRPr="00784356" w:rsidRDefault="005F3E8B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  <w:rFonts w:ascii="Work Sans" w:hAnsi="Work Sans"/>
                    <w:sz w:val="20"/>
                    <w:szCs w:val="20"/>
                  </w:rPr>
                  <w:t xml:space="preserve">     </w:t>
                </w:r>
              </w:p>
            </w:sdtContent>
          </w:sdt>
        </w:tc>
      </w:tr>
      <w:tr w:rsidR="00975B4F" w:rsidRPr="00784356" w14:paraId="595FDD29" w14:textId="77777777" w:rsidTr="00460C3E">
        <w:tblPrEx>
          <w:tblCellMar>
            <w:top w:w="57" w:type="dxa"/>
            <w:left w:w="85" w:type="dxa"/>
            <w:right w:w="85" w:type="dxa"/>
          </w:tblCellMar>
        </w:tblPrEx>
        <w:tc>
          <w:tcPr>
            <w:tcW w:w="1980" w:type="dxa"/>
            <w:gridSpan w:val="2"/>
            <w:vMerge/>
          </w:tcPr>
          <w:p w14:paraId="066BFF51" w14:textId="77777777" w:rsidR="00975B4F" w:rsidRPr="00784356" w:rsidRDefault="00975B4F" w:rsidP="00975B4F">
            <w:pPr>
              <w:rPr>
                <w:rFonts w:ascii="Work Sans" w:hAnsi="Work Sans"/>
              </w:rPr>
            </w:pPr>
          </w:p>
        </w:tc>
        <w:tc>
          <w:tcPr>
            <w:tcW w:w="5103" w:type="dxa"/>
            <w:gridSpan w:val="2"/>
          </w:tcPr>
          <w:p w14:paraId="782E897C" w14:textId="77777777" w:rsidR="00975B4F" w:rsidRPr="0083011E" w:rsidRDefault="00975B4F" w:rsidP="00975B4F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allekirjoitus</w:t>
            </w:r>
          </w:p>
          <w:p w14:paraId="2C5D49B1" w14:textId="77777777" w:rsidR="00975B4F" w:rsidRPr="00784356" w:rsidRDefault="00975B4F" w:rsidP="00975B4F">
            <w:pPr>
              <w:rPr>
                <w:rFonts w:ascii="Work Sans" w:hAnsi="Work Sans"/>
                <w:sz w:val="20"/>
                <w:szCs w:val="20"/>
              </w:rPr>
            </w:pPr>
          </w:p>
          <w:p w14:paraId="11E0D7A8" w14:textId="77777777" w:rsidR="00975B4F" w:rsidRPr="00784356" w:rsidRDefault="00975B4F" w:rsidP="00975B4F">
            <w:pPr>
              <w:rPr>
                <w:rFonts w:ascii="Work Sans" w:hAnsi="Work Sans"/>
                <w:sz w:val="20"/>
                <w:szCs w:val="20"/>
              </w:rPr>
            </w:pPr>
            <w:r w:rsidRPr="00784356">
              <w:rPr>
                <w:rFonts w:ascii="Work Sans" w:hAnsi="Work Sans"/>
                <w:sz w:val="20"/>
                <w:szCs w:val="20"/>
              </w:rPr>
              <w:t>_____________________________________________</w:t>
            </w:r>
          </w:p>
          <w:p w14:paraId="79BDFF07" w14:textId="68CE0A8D" w:rsidR="00975B4F" w:rsidRPr="00784356" w:rsidRDefault="00975B4F" w:rsidP="00975B4F">
            <w:pPr>
              <w:rPr>
                <w:rFonts w:ascii="Work Sans" w:hAnsi="Work Sans"/>
                <w:sz w:val="20"/>
                <w:szCs w:val="20"/>
              </w:rPr>
            </w:pPr>
            <w:r w:rsidRPr="00DA7538">
              <w:rPr>
                <w:rFonts w:ascii="Work Sans" w:hAnsi="Work Sans"/>
                <w:color w:val="024D0A"/>
                <w:sz w:val="20"/>
                <w:szCs w:val="20"/>
              </w:rPr>
              <w:t>Nimenselvennys</w:t>
            </w:r>
            <w:r w:rsidR="00CF0824" w:rsidRPr="00784356">
              <w:rPr>
                <w:rFonts w:ascii="Work Sans" w:hAnsi="Work Sans"/>
                <w:sz w:val="20"/>
                <w:szCs w:val="20"/>
              </w:rPr>
              <w:t xml:space="preserve"> </w:t>
            </w:r>
            <w:r w:rsidR="0032133B" w:rsidRPr="00784356">
              <w:rPr>
                <w:rFonts w:ascii="Work Sans" w:hAnsi="Work Sans"/>
                <w:sz w:val="20"/>
                <w:szCs w:val="20"/>
              </w:rPr>
              <w:t xml:space="preserve"> </w:t>
            </w:r>
            <w:sdt>
              <w:sdtPr>
                <w:rPr>
                  <w:rStyle w:val="Tyyli2"/>
                  <w:rFonts w:ascii="Work Sans" w:hAnsi="Work Sans"/>
                </w:rPr>
                <w:alias w:val="Nimenselvennys"/>
                <w:tag w:val="Nimenselvennys"/>
                <w:id w:val="-1675870621"/>
                <w:lock w:val="sdtLocked"/>
                <w:placeholder>
                  <w:docPart w:val="4C4CA843E53E4C8DA901E735D11F6EDF"/>
                </w:placeholder>
                <w:showingPlcHdr/>
                <w:text/>
              </w:sdtPr>
              <w:sdtEndPr>
                <w:rPr>
                  <w:rStyle w:val="Kappaleenoletusfontti"/>
                  <w:sz w:val="24"/>
                  <w:szCs w:val="20"/>
                </w:rPr>
              </w:sdtEndPr>
              <w:sdtContent>
                <w:r w:rsidR="005F3E8B">
                  <w:rPr>
                    <w:rStyle w:val="Paikkamerkkiteksti"/>
                  </w:rPr>
                  <w:t xml:space="preserve">                   </w:t>
                </w:r>
              </w:sdtContent>
            </w:sdt>
          </w:p>
          <w:p w14:paraId="08ED95D3" w14:textId="77777777" w:rsidR="00975B4F" w:rsidRPr="00784356" w:rsidRDefault="00975B4F" w:rsidP="00975B4F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2977" w:type="dxa"/>
          </w:tcPr>
          <w:p w14:paraId="1D9970E2" w14:textId="77777777" w:rsidR="00975B4F" w:rsidRPr="0083011E" w:rsidRDefault="00975B4F" w:rsidP="00975B4F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Päiväys</w:t>
            </w:r>
          </w:p>
          <w:p w14:paraId="228C4E8B" w14:textId="77777777" w:rsidR="00384504" w:rsidRPr="00784356" w:rsidRDefault="00384504" w:rsidP="00975B4F">
            <w:pPr>
              <w:rPr>
                <w:rFonts w:ascii="Work Sans" w:hAnsi="Work Sans"/>
                <w:sz w:val="20"/>
                <w:szCs w:val="20"/>
              </w:rPr>
            </w:pPr>
          </w:p>
          <w:sdt>
            <w:sdtPr>
              <w:rPr>
                <w:rFonts w:ascii="Work Sans" w:hAnsi="Work Sans"/>
                <w:sz w:val="20"/>
                <w:szCs w:val="20"/>
              </w:rPr>
              <w:alias w:val="Päivämäärä"/>
              <w:tag w:val="Päivämäärä"/>
              <w:id w:val="1166898344"/>
              <w:lock w:val="sdtLocked"/>
              <w:placeholder>
                <w:docPart w:val="A31DA1C4D65B45D9B2E55E9CED9E8E40"/>
              </w:placeholder>
              <w:showingPlcHdr/>
              <w:date>
                <w:dateFormat w:val="d.M.yyyy"/>
                <w:lid w:val="fi-FI"/>
                <w:storeMappedDataAs w:val="dateTime"/>
                <w:calendar w:val="gregorian"/>
              </w:date>
            </w:sdtPr>
            <w:sdtEndPr/>
            <w:sdtContent>
              <w:p w14:paraId="7BADE610" w14:textId="58858ED9" w:rsidR="00384504" w:rsidRPr="00784356" w:rsidRDefault="005F3E8B" w:rsidP="00975B4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  <w:rFonts w:ascii="Work Sans" w:hAnsi="Work Sans"/>
                    <w:sz w:val="20"/>
                    <w:szCs w:val="20"/>
                  </w:rPr>
                  <w:t xml:space="preserve">     </w:t>
                </w:r>
              </w:p>
            </w:sdtContent>
          </w:sdt>
        </w:tc>
      </w:tr>
      <w:tr w:rsidR="00920099" w:rsidRPr="00784356" w14:paraId="6B88BAA1" w14:textId="77777777" w:rsidTr="002701DE">
        <w:tblPrEx>
          <w:tblCellMar>
            <w:top w:w="57" w:type="dxa"/>
            <w:left w:w="85" w:type="dxa"/>
            <w:right w:w="85" w:type="dxa"/>
          </w:tblCellMar>
        </w:tblPrEx>
        <w:trPr>
          <w:trHeight w:val="2211"/>
        </w:trPr>
        <w:tc>
          <w:tcPr>
            <w:tcW w:w="1980" w:type="dxa"/>
            <w:gridSpan w:val="2"/>
          </w:tcPr>
          <w:p w14:paraId="4DB456B8" w14:textId="77777777" w:rsidR="00920099" w:rsidRPr="00784356" w:rsidRDefault="00920099" w:rsidP="00975B4F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Liitteet</w:t>
            </w:r>
            <w:r w:rsidR="00766F9D"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 (pakollinen)</w:t>
            </w:r>
          </w:p>
        </w:tc>
        <w:tc>
          <w:tcPr>
            <w:tcW w:w="8080" w:type="dxa"/>
            <w:gridSpan w:val="3"/>
          </w:tcPr>
          <w:p w14:paraId="1A6FAF1B" w14:textId="345F7413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Palkkatodistus/-laskelma, eläke"/>
                <w:id w:val="209242619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Palkkatodistus/-laskelma, eläke</w:t>
            </w:r>
          </w:p>
          <w:p w14:paraId="499D659E" w14:textId="53C7B266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Pääomatulot"/>
                <w:id w:val="-12205889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Pääomatulot</w:t>
            </w:r>
          </w:p>
          <w:p w14:paraId="36502AD4" w14:textId="0FDF2001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Yrittäjien tulonselvityslomake"/>
                <w:id w:val="9830693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Yrittäjien tulonselvityslomake</w:t>
            </w:r>
          </w:p>
          <w:p w14:paraId="3C87C4FB" w14:textId="6B3DA7AC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Todistus opiskeluun osallistumisesta, tulotositteet"/>
                <w:id w:val="212063723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Todistus opiskeluun osallistumisesta, tulotositteet</w:t>
            </w:r>
          </w:p>
          <w:p w14:paraId="3F9CB357" w14:textId="0AF599D7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Selvitys muista säännöllisistä verollisista ja verottomista tuloista"/>
                <w:id w:val="-46721459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Selvitys muista säännöllisistä verollisista ja verottomista tuloista</w:t>
            </w:r>
          </w:p>
          <w:p w14:paraId="7998E87E" w14:textId="634B54AF" w:rsidR="00920099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Työttömyysetuudet"/>
                <w:id w:val="58187840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20099" w:rsidRPr="00784356">
              <w:rPr>
                <w:rFonts w:ascii="Work Sans" w:hAnsi="Work Sans"/>
                <w:sz w:val="20"/>
                <w:szCs w:val="20"/>
              </w:rPr>
              <w:t xml:space="preserve"> </w:t>
            </w:r>
            <w:r w:rsidR="009E79BC" w:rsidRPr="00784356">
              <w:rPr>
                <w:rFonts w:ascii="Work Sans" w:hAnsi="Work Sans"/>
                <w:sz w:val="20"/>
                <w:szCs w:val="20"/>
              </w:rPr>
              <w:t>Työttömyysetuudet</w:t>
            </w:r>
          </w:p>
          <w:p w14:paraId="7A1C2C72" w14:textId="43D2A052" w:rsidR="009E79BC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Äitiysraha, vanhempainraha, lastenhoidon tuki, joustava hoitoraha"/>
                <w:id w:val="-43436270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E79BC" w:rsidRPr="00784356">
              <w:rPr>
                <w:rFonts w:ascii="Work Sans" w:hAnsi="Work Sans"/>
                <w:sz w:val="20"/>
                <w:szCs w:val="20"/>
              </w:rPr>
              <w:t xml:space="preserve"> Äitiysraha, vanhempainraha, </w:t>
            </w:r>
            <w:r w:rsidR="004E19E1" w:rsidRPr="00784356">
              <w:rPr>
                <w:rFonts w:ascii="Work Sans" w:hAnsi="Work Sans"/>
                <w:sz w:val="20"/>
                <w:szCs w:val="20"/>
              </w:rPr>
              <w:t xml:space="preserve">lastenhoidon tuki, </w:t>
            </w:r>
            <w:r w:rsidR="009E79BC" w:rsidRPr="00784356">
              <w:rPr>
                <w:rFonts w:ascii="Work Sans" w:hAnsi="Work Sans"/>
                <w:sz w:val="20"/>
                <w:szCs w:val="20"/>
              </w:rPr>
              <w:t xml:space="preserve">joustava </w:t>
            </w:r>
            <w:r w:rsidR="00D43F7B" w:rsidRPr="00784356">
              <w:rPr>
                <w:rFonts w:ascii="Work Sans" w:hAnsi="Work Sans"/>
                <w:sz w:val="20"/>
                <w:szCs w:val="20"/>
              </w:rPr>
              <w:t>hoitoraha</w:t>
            </w:r>
          </w:p>
          <w:p w14:paraId="25E2093A" w14:textId="02E42ECD" w:rsidR="00B16597" w:rsidRPr="00784356" w:rsidRDefault="007B3B29" w:rsidP="00975B4F">
            <w:pPr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Elatusapu, tuki"/>
                <w:id w:val="596805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3E8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43F7B" w:rsidRPr="00784356">
              <w:rPr>
                <w:rFonts w:ascii="Work Sans" w:hAnsi="Work Sans"/>
                <w:sz w:val="20"/>
                <w:szCs w:val="20"/>
              </w:rPr>
              <w:t xml:space="preserve"> Elatusapu, tuki</w:t>
            </w:r>
          </w:p>
        </w:tc>
      </w:tr>
    </w:tbl>
    <w:p w14:paraId="776C940B" w14:textId="77777777" w:rsidR="009F37EF" w:rsidRPr="002701DE" w:rsidRDefault="007F709B" w:rsidP="002701DE">
      <w:pPr>
        <w:rPr>
          <w:rFonts w:ascii="Work Sans" w:hAnsi="Work Sans"/>
        </w:rPr>
      </w:pPr>
      <w:r w:rsidRPr="00784356">
        <w:rPr>
          <w:rFonts w:ascii="Work Sans" w:hAnsi="Work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3092C8" wp14:editId="5FCB661E">
                <wp:simplePos x="0" y="0"/>
                <wp:positionH relativeFrom="column">
                  <wp:posOffset>5935345</wp:posOffset>
                </wp:positionH>
                <wp:positionV relativeFrom="paragraph">
                  <wp:posOffset>-6008370</wp:posOffset>
                </wp:positionV>
                <wp:extent cx="480060" cy="304800"/>
                <wp:effectExtent l="0" t="0" r="0" b="0"/>
                <wp:wrapNone/>
                <wp:docPr id="1795855216" name="Tekstiruutu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CBF2D7B" w14:textId="77777777" w:rsidR="000F38A7" w:rsidRPr="00784356" w:rsidRDefault="000F38A7" w:rsidP="000F38A7">
                            <w:pP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</w:pPr>
                            <w:r w:rsidRPr="00784356"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>2 (2)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D3092C8" id="_x0000_s1028" type="#_x0000_t202" style="position:absolute;margin-left:467.35pt;margin-top:-473.1pt;width:37.8pt;height:2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" fillcolor="white [3201]" stroked="f" strokeweight=".5pt">
                <v:textbox>
                  <w:txbxContent>
                    <w:p w14:paraId="0CBF2D7B" w14:textId="77777777" w:rsidR="000F38A7" w:rsidRPr="00784356" w:rsidRDefault="000F38A7" w:rsidP="000F38A7">
                      <w:pPr>
                        <w:rPr>
                          <w:rFonts w:ascii="Work Sans" w:hAnsi="Work Sans"/>
                          <w:sz w:val="20"/>
                          <w:szCs w:val="20"/>
                        </w:rPr>
                      </w:pPr>
                      <w:r w:rsidRPr="00784356">
                        <w:rPr>
                          <w:rFonts w:ascii="Work Sans" w:hAnsi="Work Sans"/>
                          <w:sz w:val="20"/>
                          <w:szCs w:val="20"/>
                        </w:rPr>
                        <w:t>2 (2)</w:t>
                      </w:r>
                    </w:p>
                  </w:txbxContent>
                </v:textbox>
              </v:shape>
            </w:pict>
          </mc:Fallback>
        </mc:AlternateContent>
      </w:r>
      <w:r w:rsidR="002701DE">
        <w:rPr>
          <w:rFonts w:ascii="Work Sans" w:hAnsi="Work Sans"/>
        </w:rPr>
        <w:br/>
      </w:r>
      <w:r w:rsidR="00273179" w:rsidRPr="00784356">
        <w:rPr>
          <w:rFonts w:ascii="Work Sans" w:hAnsi="Work Sans"/>
          <w:sz w:val="22"/>
          <w:szCs w:val="22"/>
        </w:rPr>
        <w:t xml:space="preserve">Aamu- tai iltapäivätoiminnan </w:t>
      </w:r>
      <w:r w:rsidR="00E75D4D" w:rsidRPr="00784356">
        <w:rPr>
          <w:rFonts w:ascii="Work Sans" w:hAnsi="Work Sans"/>
          <w:sz w:val="22"/>
          <w:szCs w:val="22"/>
        </w:rPr>
        <w:t>asiakas</w:t>
      </w:r>
      <w:r w:rsidR="00273179" w:rsidRPr="00784356">
        <w:rPr>
          <w:rFonts w:ascii="Work Sans" w:hAnsi="Work Sans"/>
          <w:sz w:val="22"/>
          <w:szCs w:val="22"/>
        </w:rPr>
        <w:t xml:space="preserve">maksun alentamista </w:t>
      </w:r>
      <w:r w:rsidR="00E75D4D" w:rsidRPr="00784356">
        <w:rPr>
          <w:rFonts w:ascii="Work Sans" w:hAnsi="Work Sans"/>
          <w:sz w:val="22"/>
          <w:szCs w:val="22"/>
        </w:rPr>
        <w:t>tai</w:t>
      </w:r>
      <w:r w:rsidR="00273179" w:rsidRPr="00784356">
        <w:rPr>
          <w:rFonts w:ascii="Work Sans" w:hAnsi="Work Sans"/>
          <w:sz w:val="22"/>
          <w:szCs w:val="22"/>
        </w:rPr>
        <w:t xml:space="preserve"> perimättä jättämistä </w:t>
      </w:r>
      <w:r w:rsidR="00BE453E" w:rsidRPr="00784356">
        <w:rPr>
          <w:rFonts w:ascii="Work Sans" w:hAnsi="Work Sans"/>
          <w:sz w:val="22"/>
          <w:szCs w:val="22"/>
        </w:rPr>
        <w:t>haetaan kirjallisesti lukuvuodeksi kerrallaan. </w:t>
      </w:r>
      <w:r w:rsidR="00112D88" w:rsidRPr="00784356">
        <w:rPr>
          <w:rFonts w:ascii="Work Sans" w:hAnsi="Work Sans"/>
          <w:sz w:val="22"/>
          <w:szCs w:val="22"/>
        </w:rPr>
        <w:t xml:space="preserve">Asiakasmaksun alentaminen tai perimättä jättäminen </w:t>
      </w:r>
      <w:r w:rsidR="00BE453E" w:rsidRPr="00784356">
        <w:rPr>
          <w:rFonts w:ascii="Work Sans" w:hAnsi="Work Sans"/>
          <w:sz w:val="22"/>
          <w:szCs w:val="22"/>
        </w:rPr>
        <w:t xml:space="preserve">astuu voimaan sen kuukauden </w:t>
      </w:r>
      <w:r w:rsidR="00F53659" w:rsidRPr="00784356">
        <w:rPr>
          <w:rFonts w:ascii="Work Sans" w:hAnsi="Work Sans"/>
          <w:sz w:val="22"/>
          <w:szCs w:val="22"/>
        </w:rPr>
        <w:t>alusta</w:t>
      </w:r>
      <w:r w:rsidR="00BE453E" w:rsidRPr="00784356">
        <w:rPr>
          <w:rFonts w:ascii="Work Sans" w:hAnsi="Work Sans"/>
          <w:sz w:val="22"/>
          <w:szCs w:val="22"/>
        </w:rPr>
        <w:t xml:space="preserve">, jonka aikana hakemus liitteineen on saapunut </w:t>
      </w:r>
      <w:r w:rsidR="00F53659" w:rsidRPr="00784356">
        <w:rPr>
          <w:rFonts w:ascii="Work Sans" w:hAnsi="Work Sans"/>
          <w:sz w:val="22"/>
          <w:szCs w:val="22"/>
        </w:rPr>
        <w:t>Ruoveden</w:t>
      </w:r>
      <w:r w:rsidR="00BE453E" w:rsidRPr="00784356">
        <w:rPr>
          <w:rFonts w:ascii="Work Sans" w:hAnsi="Work Sans"/>
          <w:sz w:val="22"/>
          <w:szCs w:val="22"/>
        </w:rPr>
        <w:t xml:space="preserve"> kuntaan.</w:t>
      </w:r>
      <w:r w:rsidR="007D2F4B" w:rsidRPr="00784356">
        <w:rPr>
          <w:rFonts w:ascii="Work Sans" w:hAnsi="Work Sans"/>
          <w:sz w:val="22"/>
          <w:szCs w:val="22"/>
        </w:rPr>
        <w:t xml:space="preserve"> Päätös lähetetään postitse tai salattuna sähköpostina huoltajalle</w:t>
      </w:r>
      <w:r w:rsidR="005E16E1" w:rsidRPr="00784356">
        <w:rPr>
          <w:rFonts w:ascii="Work Sans" w:hAnsi="Work Sans"/>
          <w:sz w:val="22"/>
          <w:szCs w:val="22"/>
        </w:rPr>
        <w:t xml:space="preserve"> hakemuksessa ilmoitettuun sähköpostiosoitteeseen.</w:t>
      </w:r>
    </w:p>
    <w:p w14:paraId="1B785705" w14:textId="77777777" w:rsidR="00E0671F" w:rsidRPr="00193928" w:rsidRDefault="00112D88" w:rsidP="00384504">
      <w:pPr>
        <w:spacing w:line="276" w:lineRule="auto"/>
        <w:rPr>
          <w:rFonts w:ascii="Work Sans" w:hAnsi="Work Sans"/>
          <w:b/>
          <w:bCs/>
          <w:sz w:val="22"/>
          <w:szCs w:val="22"/>
        </w:rPr>
      </w:pPr>
      <w:r w:rsidRPr="00784356">
        <w:rPr>
          <w:rFonts w:ascii="Work Sans" w:hAnsi="Work Sans"/>
        </w:rPr>
        <w:br/>
      </w:r>
      <w:r w:rsidR="00E0671F" w:rsidRPr="00F56F96">
        <w:rPr>
          <w:rFonts w:ascii="Work Sans" w:hAnsi="Work Sans"/>
          <w:b/>
          <w:bCs/>
          <w:color w:val="024D0A"/>
          <w:sz w:val="22"/>
          <w:szCs w:val="22"/>
        </w:rPr>
        <w:t>Voit toimittaa hakemuksen liitteineen:</w:t>
      </w:r>
    </w:p>
    <w:p w14:paraId="72AF1961" w14:textId="77777777" w:rsidR="00AF4EAE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L</w:t>
      </w:r>
      <w:r w:rsidR="00A414BF" w:rsidRPr="00784356">
        <w:rPr>
          <w:rFonts w:ascii="Work Sans" w:hAnsi="Work Sans"/>
          <w:sz w:val="22"/>
          <w:szCs w:val="22"/>
        </w:rPr>
        <w:t xml:space="preserve">ähettämällä hakemuksen </w:t>
      </w:r>
      <w:r w:rsidR="00AF4EAE" w:rsidRPr="00784356">
        <w:rPr>
          <w:rFonts w:ascii="Work Sans" w:hAnsi="Work Sans"/>
          <w:sz w:val="22"/>
          <w:szCs w:val="22"/>
        </w:rPr>
        <w:t>sähköpostitse osoitteeseen</w:t>
      </w:r>
      <w:r w:rsidR="00B02CB8" w:rsidRPr="00784356">
        <w:rPr>
          <w:rFonts w:ascii="Work Sans" w:hAnsi="Work Sans"/>
          <w:sz w:val="22"/>
          <w:szCs w:val="22"/>
        </w:rPr>
        <w:t xml:space="preserve">: </w:t>
      </w:r>
      <w:hyperlink r:id="rId7" w:history="1">
        <w:r w:rsidR="00B02CB8" w:rsidRPr="00784356">
          <w:rPr>
            <w:rStyle w:val="Hyperlinkki"/>
            <w:rFonts w:ascii="Work Sans" w:hAnsi="Work Sans"/>
            <w:sz w:val="22"/>
            <w:szCs w:val="22"/>
          </w:rPr>
          <w:t>aila.luikku@ruovesi.fi</w:t>
        </w:r>
      </w:hyperlink>
      <w:r w:rsidR="00193928">
        <w:rPr>
          <w:rFonts w:ascii="Work Sans" w:hAnsi="Work Sans"/>
          <w:sz w:val="22"/>
          <w:szCs w:val="22"/>
        </w:rPr>
        <w:br/>
      </w:r>
      <w:r w:rsidR="00645BFD" w:rsidRPr="00645BFD">
        <w:rPr>
          <w:rFonts w:ascii="Work Sans" w:hAnsi="Work Sans"/>
          <w:sz w:val="22"/>
          <w:szCs w:val="22"/>
        </w:rPr>
        <w:t>(</w:t>
      </w:r>
      <w:r w:rsidR="00F93621">
        <w:rPr>
          <w:rFonts w:ascii="Work Sans" w:hAnsi="Work Sans"/>
          <w:sz w:val="22"/>
          <w:szCs w:val="22"/>
        </w:rPr>
        <w:t>h</w:t>
      </w:r>
      <w:r w:rsidR="00460767" w:rsidRPr="00645BFD">
        <w:rPr>
          <w:rFonts w:ascii="Work Sans" w:hAnsi="Work Sans"/>
          <w:sz w:val="22"/>
          <w:szCs w:val="22"/>
        </w:rPr>
        <w:t>uoltajan tulee huomioida, ettei asiakirjojen lähettäminen suojaamattomassa sähköpostissa ole tietoturvallista</w:t>
      </w:r>
      <w:r w:rsidR="00645BFD" w:rsidRPr="00645BFD">
        <w:rPr>
          <w:rFonts w:ascii="Work Sans" w:hAnsi="Work Sans"/>
          <w:sz w:val="22"/>
          <w:szCs w:val="22"/>
        </w:rPr>
        <w:t>)</w:t>
      </w:r>
      <w:r w:rsidR="00460767" w:rsidRPr="00645BFD">
        <w:rPr>
          <w:rFonts w:ascii="Work Sans" w:hAnsi="Work Sans"/>
          <w:sz w:val="22"/>
          <w:szCs w:val="22"/>
        </w:rPr>
        <w:t>.</w:t>
      </w:r>
    </w:p>
    <w:p w14:paraId="426D91C7" w14:textId="77777777" w:rsidR="00B02CB8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P</w:t>
      </w:r>
      <w:r w:rsidR="00A414BF" w:rsidRPr="00784356">
        <w:rPr>
          <w:rFonts w:ascii="Work Sans" w:hAnsi="Work Sans"/>
          <w:sz w:val="22"/>
          <w:szCs w:val="22"/>
        </w:rPr>
        <w:t>ostittamalla</w:t>
      </w:r>
      <w:r w:rsidR="002B2F4D" w:rsidRPr="00784356">
        <w:rPr>
          <w:rFonts w:ascii="Work Sans" w:hAnsi="Work Sans"/>
          <w:sz w:val="22"/>
          <w:szCs w:val="22"/>
        </w:rPr>
        <w:t xml:space="preserve"> </w:t>
      </w:r>
      <w:r w:rsidR="00856A6D" w:rsidRPr="00784356">
        <w:rPr>
          <w:rFonts w:ascii="Work Sans" w:hAnsi="Work Sans"/>
          <w:sz w:val="22"/>
          <w:szCs w:val="22"/>
        </w:rPr>
        <w:t xml:space="preserve">hakemuksen </w:t>
      </w:r>
      <w:r w:rsidR="002B2F4D" w:rsidRPr="00784356">
        <w:rPr>
          <w:rFonts w:ascii="Work Sans" w:hAnsi="Work Sans"/>
          <w:sz w:val="22"/>
          <w:szCs w:val="22"/>
        </w:rPr>
        <w:t xml:space="preserve">osoitteeseen </w:t>
      </w:r>
      <w:r w:rsidR="00316172" w:rsidRPr="00784356">
        <w:rPr>
          <w:rFonts w:ascii="Work Sans" w:hAnsi="Work Sans"/>
          <w:sz w:val="22"/>
          <w:szCs w:val="22"/>
        </w:rPr>
        <w:t xml:space="preserve">Ruoveden kunta, </w:t>
      </w:r>
      <w:r w:rsidR="002B2F4D" w:rsidRPr="00784356">
        <w:rPr>
          <w:rFonts w:ascii="Work Sans" w:hAnsi="Work Sans"/>
          <w:sz w:val="22"/>
          <w:szCs w:val="22"/>
        </w:rPr>
        <w:t>S</w:t>
      </w:r>
      <w:r w:rsidR="00316172" w:rsidRPr="00784356">
        <w:rPr>
          <w:rFonts w:ascii="Work Sans" w:hAnsi="Work Sans"/>
          <w:sz w:val="22"/>
          <w:szCs w:val="22"/>
        </w:rPr>
        <w:t>ivistys</w:t>
      </w:r>
      <w:r w:rsidR="00F93621">
        <w:rPr>
          <w:rFonts w:ascii="Work Sans" w:hAnsi="Work Sans"/>
          <w:sz w:val="22"/>
          <w:szCs w:val="22"/>
        </w:rPr>
        <w:t>palvelut</w:t>
      </w:r>
      <w:r w:rsidR="00B53D2F" w:rsidRPr="00784356">
        <w:rPr>
          <w:rFonts w:ascii="Work Sans" w:hAnsi="Work Sans"/>
          <w:sz w:val="22"/>
          <w:szCs w:val="22"/>
        </w:rPr>
        <w:t xml:space="preserve">, </w:t>
      </w:r>
      <w:r w:rsidR="00316172" w:rsidRPr="00784356">
        <w:rPr>
          <w:rFonts w:ascii="Work Sans" w:hAnsi="Work Sans"/>
          <w:sz w:val="22"/>
          <w:szCs w:val="22"/>
        </w:rPr>
        <w:t>Ruovedentie 30</w:t>
      </w:r>
      <w:r w:rsidR="00B53D2F" w:rsidRPr="00784356">
        <w:rPr>
          <w:rFonts w:ascii="Work Sans" w:hAnsi="Work Sans"/>
          <w:sz w:val="22"/>
          <w:szCs w:val="22"/>
        </w:rPr>
        <w:t xml:space="preserve">, </w:t>
      </w:r>
      <w:r w:rsidR="00316172" w:rsidRPr="00784356">
        <w:rPr>
          <w:rFonts w:ascii="Work Sans" w:hAnsi="Work Sans"/>
          <w:sz w:val="22"/>
          <w:szCs w:val="22"/>
        </w:rPr>
        <w:t>34600 Ruovesi</w:t>
      </w:r>
      <w:r>
        <w:rPr>
          <w:rFonts w:ascii="Work Sans" w:hAnsi="Work Sans"/>
          <w:sz w:val="22"/>
          <w:szCs w:val="22"/>
        </w:rPr>
        <w:t>.</w:t>
      </w:r>
    </w:p>
    <w:p w14:paraId="007E5CBC" w14:textId="77777777" w:rsidR="00E0671F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T</w:t>
      </w:r>
      <w:r w:rsidR="00B53D2F" w:rsidRPr="00784356">
        <w:rPr>
          <w:rFonts w:ascii="Work Sans" w:hAnsi="Work Sans"/>
          <w:sz w:val="22"/>
          <w:szCs w:val="22"/>
        </w:rPr>
        <w:t xml:space="preserve">uomalla hakemuksen arkisin </w:t>
      </w:r>
      <w:r w:rsidR="0074139B" w:rsidRPr="00784356">
        <w:rPr>
          <w:rFonts w:ascii="Work Sans" w:hAnsi="Work Sans"/>
          <w:sz w:val="22"/>
          <w:szCs w:val="22"/>
        </w:rPr>
        <w:t>klo 9.00–15.00</w:t>
      </w:r>
      <w:r w:rsidR="00B53D2F" w:rsidRPr="00784356">
        <w:rPr>
          <w:rFonts w:ascii="Work Sans" w:hAnsi="Work Sans"/>
          <w:sz w:val="22"/>
          <w:szCs w:val="22"/>
        </w:rPr>
        <w:t xml:space="preserve"> </w:t>
      </w:r>
      <w:r w:rsidR="00395E0D" w:rsidRPr="00784356">
        <w:rPr>
          <w:rFonts w:ascii="Work Sans" w:hAnsi="Work Sans"/>
          <w:sz w:val="22"/>
          <w:szCs w:val="22"/>
        </w:rPr>
        <w:t>Ruoveden K</w:t>
      </w:r>
      <w:r w:rsidR="00714EC7" w:rsidRPr="00784356">
        <w:rPr>
          <w:rFonts w:ascii="Work Sans" w:hAnsi="Work Sans"/>
          <w:sz w:val="22"/>
          <w:szCs w:val="22"/>
        </w:rPr>
        <w:t>unnan</w:t>
      </w:r>
      <w:r w:rsidR="00A615D0" w:rsidRPr="00784356">
        <w:rPr>
          <w:rFonts w:ascii="Work Sans" w:hAnsi="Work Sans"/>
          <w:sz w:val="22"/>
          <w:szCs w:val="22"/>
        </w:rPr>
        <w:t>virastolle</w:t>
      </w:r>
      <w:r w:rsidR="00714EC7" w:rsidRPr="00784356">
        <w:rPr>
          <w:rFonts w:ascii="Work Sans" w:hAnsi="Work Sans"/>
          <w:sz w:val="22"/>
          <w:szCs w:val="22"/>
        </w:rPr>
        <w:t xml:space="preserve"> osoitteeseen Ruovedentie 30, 34600 Ruovesi.</w:t>
      </w:r>
    </w:p>
    <w:sectPr w:rsidR="00E0671F" w:rsidRPr="00784356" w:rsidSect="00540103">
      <w:headerReference w:type="default" r:id="rId8"/>
      <w:footerReference w:type="default" r:id="rId9"/>
      <w:pgSz w:w="11906" w:h="16838"/>
      <w:pgMar w:top="1418" w:right="907" w:bottom="1418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E32B6" w14:textId="77777777" w:rsidR="007B3B29" w:rsidRDefault="007B3B29" w:rsidP="00D873E0">
      <w:pPr>
        <w:spacing w:after="0" w:line="240" w:lineRule="auto"/>
      </w:pPr>
      <w:r>
        <w:separator/>
      </w:r>
    </w:p>
  </w:endnote>
  <w:endnote w:type="continuationSeparator" w:id="0">
    <w:p w14:paraId="57365C6B" w14:textId="77777777" w:rsidR="007B3B29" w:rsidRDefault="007B3B29" w:rsidP="00D873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ork Sans">
    <w:charset w:val="00"/>
    <w:family w:val="auto"/>
    <w:pitch w:val="variable"/>
    <w:sig w:usb0="A00000FF" w:usb1="5000E07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7E102" w14:textId="77777777" w:rsidR="00782703" w:rsidRPr="00782703" w:rsidRDefault="006424C8">
    <w:pPr>
      <w:pStyle w:val="Alatunniste"/>
      <w:jc w:val="right"/>
      <w:rPr>
        <w:sz w:val="22"/>
        <w:szCs w:val="2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4947EAD" wp14:editId="574B67B9">
          <wp:simplePos x="0" y="0"/>
          <wp:positionH relativeFrom="column">
            <wp:posOffset>3810</wp:posOffset>
          </wp:positionH>
          <wp:positionV relativeFrom="paragraph">
            <wp:posOffset>-78105</wp:posOffset>
          </wp:positionV>
          <wp:extent cx="6191885" cy="642620"/>
          <wp:effectExtent l="0" t="0" r="0" b="5080"/>
          <wp:wrapNone/>
          <wp:docPr id="399011583" name="Graphic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9011583" name="Graphic 399011583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885" cy="6426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80FC884" w14:textId="77777777" w:rsidR="00782703" w:rsidRDefault="00782703">
    <w:pPr>
      <w:pStyle w:val="Alatunnist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2FFDF" w14:textId="77777777" w:rsidR="007B3B29" w:rsidRDefault="007B3B29" w:rsidP="00D873E0">
      <w:pPr>
        <w:spacing w:after="0" w:line="240" w:lineRule="auto"/>
      </w:pPr>
      <w:r>
        <w:separator/>
      </w:r>
    </w:p>
  </w:footnote>
  <w:footnote w:type="continuationSeparator" w:id="0">
    <w:p w14:paraId="2DDE5216" w14:textId="77777777" w:rsidR="007B3B29" w:rsidRDefault="007B3B29" w:rsidP="00D873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DDC37" w14:textId="77777777" w:rsidR="00D873E0" w:rsidRPr="00784356" w:rsidRDefault="0007281A" w:rsidP="00AE56E0">
    <w:pPr>
      <w:rPr>
        <w:rFonts w:ascii="Work Sans" w:hAnsi="Work Sans"/>
        <w:b/>
        <w:bCs/>
        <w:color w:val="196B24" w:themeColor="accent3"/>
        <w:sz w:val="32"/>
        <w:szCs w:val="32"/>
      </w:rPr>
    </w:pPr>
    <w:r w:rsidRPr="0097762C">
      <w:rPr>
        <w:rFonts w:ascii="Work Sans" w:hAnsi="Work Sans"/>
        <w:b/>
        <w:bCs/>
        <w:noProof/>
        <w:color w:val="024D0A"/>
        <w:sz w:val="32"/>
        <w:szCs w:val="32"/>
      </w:rPr>
      <w:drawing>
        <wp:anchor distT="0" distB="0" distL="114300" distR="114300" simplePos="0" relativeHeight="251658240" behindDoc="1" locked="0" layoutInCell="1" allowOverlap="1" wp14:anchorId="33DF3216" wp14:editId="3D335DC3">
          <wp:simplePos x="0" y="0"/>
          <wp:positionH relativeFrom="column">
            <wp:posOffset>4635500</wp:posOffset>
          </wp:positionH>
          <wp:positionV relativeFrom="paragraph">
            <wp:posOffset>471805</wp:posOffset>
          </wp:positionV>
          <wp:extent cx="1716405" cy="457200"/>
          <wp:effectExtent l="0" t="0" r="0" b="0"/>
          <wp:wrapTight wrapText="bothSides">
            <wp:wrapPolygon edited="0">
              <wp:start x="0" y="0"/>
              <wp:lineTo x="0" y="20700"/>
              <wp:lineTo x="21336" y="20700"/>
              <wp:lineTo x="21336" y="0"/>
              <wp:lineTo x="0" y="0"/>
            </wp:wrapPolygon>
          </wp:wrapTight>
          <wp:docPr id="950878122" name="Kuva 1" descr="Kuva, joka sisältää kohteen teksti, Fontti, logo, Grafiikka&#10;&#10;Tekoälyllä luotu sisältö voi olla virheellist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6802270" name="Kuva 1" descr="Kuva, joka sisältää kohteen teksti, Fontti, logo, Grafiikka&#10;&#10;Tekoälyllä luotu sisältö voi olla virheellistä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6405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873E0" w:rsidRPr="0097762C">
      <w:rPr>
        <w:rFonts w:ascii="Work Sans" w:hAnsi="Work Sans"/>
        <w:b/>
        <w:bCs/>
        <w:color w:val="024D0A"/>
        <w:sz w:val="32"/>
        <w:szCs w:val="32"/>
      </w:rPr>
      <w:t>HAKEMUS</w:t>
    </w:r>
    <w:r w:rsidR="00F172B5" w:rsidRPr="00784356">
      <w:rPr>
        <w:rFonts w:ascii="Work Sans" w:hAnsi="Work Sans"/>
        <w:b/>
        <w:bCs/>
        <w:color w:val="196B24" w:themeColor="accent3"/>
        <w:sz w:val="32"/>
        <w:szCs w:val="32"/>
      </w:rPr>
      <w:tab/>
    </w:r>
    <w:r w:rsidR="00AE56E0" w:rsidRPr="00784356">
      <w:rPr>
        <w:rFonts w:ascii="Work Sans" w:hAnsi="Work Sans"/>
        <w:b/>
        <w:bCs/>
        <w:color w:val="196B24" w:themeColor="accent3"/>
        <w:sz w:val="32"/>
        <w:szCs w:val="32"/>
      </w:rPr>
      <w:br/>
    </w:r>
    <w:r w:rsidR="00D873E0" w:rsidRPr="00784356">
      <w:rPr>
        <w:rFonts w:ascii="Work Sans" w:hAnsi="Work Sans"/>
        <w:b/>
        <w:bCs/>
        <w:sz w:val="22"/>
        <w:szCs w:val="22"/>
      </w:rPr>
      <w:t xml:space="preserve">Aamu- tai iltapäivätoiminnan asiakasmaksun </w:t>
    </w:r>
    <w:r w:rsidRPr="00784356">
      <w:rPr>
        <w:rFonts w:ascii="Work Sans" w:hAnsi="Work Sans"/>
        <w:b/>
        <w:bCs/>
        <w:sz w:val="22"/>
        <w:szCs w:val="22"/>
      </w:rPr>
      <w:br/>
    </w:r>
    <w:r w:rsidR="00D873E0" w:rsidRPr="00784356">
      <w:rPr>
        <w:rFonts w:ascii="Work Sans" w:hAnsi="Work Sans"/>
        <w:b/>
        <w:bCs/>
        <w:sz w:val="22"/>
        <w:szCs w:val="22"/>
      </w:rPr>
      <w:t>alentamisesta tai perimättä jättämisestä</w:t>
    </w:r>
  </w:p>
  <w:p w14:paraId="52F5DB48" w14:textId="77777777" w:rsidR="00AE56E0" w:rsidRPr="00784356" w:rsidRDefault="00D873E0" w:rsidP="00127F19">
    <w:pPr>
      <w:rPr>
        <w:rFonts w:ascii="Work Sans" w:hAnsi="Work Sans"/>
        <w:sz w:val="20"/>
        <w:szCs w:val="20"/>
      </w:rPr>
    </w:pPr>
    <w:r w:rsidRPr="00784356">
      <w:rPr>
        <w:rFonts w:ascii="Work Sans" w:hAnsi="Work Sans"/>
        <w:sz w:val="20"/>
        <w:szCs w:val="20"/>
      </w:rPr>
      <w:t>Salassa pidettävä JulkL 24 § 1 mom. 23- ja 32-kohdat</w:t>
    </w:r>
  </w:p>
  <w:p w14:paraId="3CEA46ED" w14:textId="77777777" w:rsidR="007F709B" w:rsidRPr="00127F19" w:rsidRDefault="007F709B" w:rsidP="00127F19">
    <w:pPr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207F4"/>
    <w:multiLevelType w:val="hybridMultilevel"/>
    <w:tmpl w:val="36A249FE"/>
    <w:lvl w:ilvl="0" w:tplc="32DEC07A">
      <w:numFmt w:val="bullet"/>
      <w:lvlText w:val="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206F56"/>
    <w:multiLevelType w:val="hybridMultilevel"/>
    <w:tmpl w:val="3E3A8576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6F1E80"/>
    <w:multiLevelType w:val="hybridMultilevel"/>
    <w:tmpl w:val="9FD06F90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551E3"/>
    <w:multiLevelType w:val="hybridMultilevel"/>
    <w:tmpl w:val="C060A484"/>
    <w:lvl w:ilvl="0" w:tplc="501EF1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E4D15"/>
    <w:multiLevelType w:val="hybridMultilevel"/>
    <w:tmpl w:val="F97EE3C4"/>
    <w:lvl w:ilvl="0" w:tplc="C5D4111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C85609"/>
    <w:multiLevelType w:val="hybridMultilevel"/>
    <w:tmpl w:val="D46239B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7262AE"/>
    <w:multiLevelType w:val="hybridMultilevel"/>
    <w:tmpl w:val="54CC9FDA"/>
    <w:lvl w:ilvl="0" w:tplc="E00EF66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6876C7"/>
    <w:multiLevelType w:val="multilevel"/>
    <w:tmpl w:val="DFEA9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D9F1A2D"/>
    <w:multiLevelType w:val="hybridMultilevel"/>
    <w:tmpl w:val="F490E508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3537193">
    <w:abstractNumId w:val="4"/>
  </w:num>
  <w:num w:numId="2" w16cid:durableId="897276782">
    <w:abstractNumId w:val="1"/>
  </w:num>
  <w:num w:numId="3" w16cid:durableId="1784570181">
    <w:abstractNumId w:val="6"/>
  </w:num>
  <w:num w:numId="4" w16cid:durableId="1448164106">
    <w:abstractNumId w:val="0"/>
  </w:num>
  <w:num w:numId="5" w16cid:durableId="39790083">
    <w:abstractNumId w:val="8"/>
  </w:num>
  <w:num w:numId="6" w16cid:durableId="134104493">
    <w:abstractNumId w:val="2"/>
  </w:num>
  <w:num w:numId="7" w16cid:durableId="537857308">
    <w:abstractNumId w:val="3"/>
  </w:num>
  <w:num w:numId="8" w16cid:durableId="1163738327">
    <w:abstractNumId w:val="7"/>
  </w:num>
  <w:num w:numId="9" w16cid:durableId="5972508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9j3S8ipLrQRuO71TeDFGftZlCNV7W/6PwtS9w6HEMcyEOIlNmkeERTFOGjFS/M75rZeawMcHBeVit0AO833j2g==" w:salt="XCb4ZEZTqx0r/ckJ+xs3iA==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E8B"/>
    <w:rsid w:val="00017286"/>
    <w:rsid w:val="00034AA2"/>
    <w:rsid w:val="00044956"/>
    <w:rsid w:val="0006100E"/>
    <w:rsid w:val="00064E86"/>
    <w:rsid w:val="00070AF1"/>
    <w:rsid w:val="0007281A"/>
    <w:rsid w:val="00072916"/>
    <w:rsid w:val="000B4A76"/>
    <w:rsid w:val="000B685B"/>
    <w:rsid w:val="000D34F3"/>
    <w:rsid w:val="000F38A7"/>
    <w:rsid w:val="000F55D0"/>
    <w:rsid w:val="00111B0F"/>
    <w:rsid w:val="00112D88"/>
    <w:rsid w:val="00120A59"/>
    <w:rsid w:val="00127F19"/>
    <w:rsid w:val="00161743"/>
    <w:rsid w:val="00183E0A"/>
    <w:rsid w:val="00193928"/>
    <w:rsid w:val="001B0CF8"/>
    <w:rsid w:val="001D3DCF"/>
    <w:rsid w:val="001F032E"/>
    <w:rsid w:val="00217E67"/>
    <w:rsid w:val="00236E25"/>
    <w:rsid w:val="002552E7"/>
    <w:rsid w:val="002701DE"/>
    <w:rsid w:val="002729CC"/>
    <w:rsid w:val="00273179"/>
    <w:rsid w:val="00295923"/>
    <w:rsid w:val="002B2F4D"/>
    <w:rsid w:val="00316172"/>
    <w:rsid w:val="0032133B"/>
    <w:rsid w:val="0033136D"/>
    <w:rsid w:val="00375463"/>
    <w:rsid w:val="00375ADF"/>
    <w:rsid w:val="00380BE4"/>
    <w:rsid w:val="00384504"/>
    <w:rsid w:val="0039252D"/>
    <w:rsid w:val="00395E0D"/>
    <w:rsid w:val="003A6567"/>
    <w:rsid w:val="003E2506"/>
    <w:rsid w:val="00460767"/>
    <w:rsid w:val="00460C3E"/>
    <w:rsid w:val="00463FF5"/>
    <w:rsid w:val="00483B6E"/>
    <w:rsid w:val="004A25A4"/>
    <w:rsid w:val="004D146A"/>
    <w:rsid w:val="004E19E1"/>
    <w:rsid w:val="004E5E21"/>
    <w:rsid w:val="00502702"/>
    <w:rsid w:val="00503D56"/>
    <w:rsid w:val="00515097"/>
    <w:rsid w:val="00520F71"/>
    <w:rsid w:val="005336F4"/>
    <w:rsid w:val="00540103"/>
    <w:rsid w:val="005531F9"/>
    <w:rsid w:val="00573067"/>
    <w:rsid w:val="005858ED"/>
    <w:rsid w:val="005958C1"/>
    <w:rsid w:val="005D42D3"/>
    <w:rsid w:val="005E16E1"/>
    <w:rsid w:val="005F3E8B"/>
    <w:rsid w:val="00634E30"/>
    <w:rsid w:val="006424C8"/>
    <w:rsid w:val="00645BFD"/>
    <w:rsid w:val="00661204"/>
    <w:rsid w:val="006A1B81"/>
    <w:rsid w:val="006C7609"/>
    <w:rsid w:val="006F3CB4"/>
    <w:rsid w:val="006F3FBD"/>
    <w:rsid w:val="006F5FEE"/>
    <w:rsid w:val="00714EC7"/>
    <w:rsid w:val="0072070C"/>
    <w:rsid w:val="00724EB6"/>
    <w:rsid w:val="00734797"/>
    <w:rsid w:val="0074139B"/>
    <w:rsid w:val="00741EA6"/>
    <w:rsid w:val="00744F63"/>
    <w:rsid w:val="00766F9D"/>
    <w:rsid w:val="00782703"/>
    <w:rsid w:val="00784356"/>
    <w:rsid w:val="0079349A"/>
    <w:rsid w:val="00793DF2"/>
    <w:rsid w:val="007A369A"/>
    <w:rsid w:val="007A6968"/>
    <w:rsid w:val="007B3B29"/>
    <w:rsid w:val="007B3B88"/>
    <w:rsid w:val="007C71C8"/>
    <w:rsid w:val="007D255E"/>
    <w:rsid w:val="007D2F4B"/>
    <w:rsid w:val="007F0A5C"/>
    <w:rsid w:val="007F709B"/>
    <w:rsid w:val="0083011E"/>
    <w:rsid w:val="0085198D"/>
    <w:rsid w:val="00856A6D"/>
    <w:rsid w:val="008B1D82"/>
    <w:rsid w:val="008C2AB0"/>
    <w:rsid w:val="008E5FC8"/>
    <w:rsid w:val="00920099"/>
    <w:rsid w:val="00925F73"/>
    <w:rsid w:val="00975B4F"/>
    <w:rsid w:val="0097762C"/>
    <w:rsid w:val="009B2A29"/>
    <w:rsid w:val="009E79BC"/>
    <w:rsid w:val="009F37EF"/>
    <w:rsid w:val="00A0675F"/>
    <w:rsid w:val="00A12537"/>
    <w:rsid w:val="00A414BF"/>
    <w:rsid w:val="00A41E76"/>
    <w:rsid w:val="00A615D0"/>
    <w:rsid w:val="00A71F8D"/>
    <w:rsid w:val="00A810FA"/>
    <w:rsid w:val="00A93AA8"/>
    <w:rsid w:val="00AB5628"/>
    <w:rsid w:val="00AD6506"/>
    <w:rsid w:val="00AE56E0"/>
    <w:rsid w:val="00AF4EAE"/>
    <w:rsid w:val="00AF680E"/>
    <w:rsid w:val="00B02CB8"/>
    <w:rsid w:val="00B16597"/>
    <w:rsid w:val="00B21BC5"/>
    <w:rsid w:val="00B2596B"/>
    <w:rsid w:val="00B53D2F"/>
    <w:rsid w:val="00B600F9"/>
    <w:rsid w:val="00B671B8"/>
    <w:rsid w:val="00B81E17"/>
    <w:rsid w:val="00B82653"/>
    <w:rsid w:val="00B849C3"/>
    <w:rsid w:val="00B9571E"/>
    <w:rsid w:val="00BA112F"/>
    <w:rsid w:val="00BA2258"/>
    <w:rsid w:val="00BB746C"/>
    <w:rsid w:val="00BE453E"/>
    <w:rsid w:val="00C22465"/>
    <w:rsid w:val="00C56FD0"/>
    <w:rsid w:val="00C84AE4"/>
    <w:rsid w:val="00C85A9E"/>
    <w:rsid w:val="00CF0824"/>
    <w:rsid w:val="00CF26ED"/>
    <w:rsid w:val="00CF4716"/>
    <w:rsid w:val="00D03CC3"/>
    <w:rsid w:val="00D20DC3"/>
    <w:rsid w:val="00D408CE"/>
    <w:rsid w:val="00D43F7B"/>
    <w:rsid w:val="00D66EB8"/>
    <w:rsid w:val="00D725A9"/>
    <w:rsid w:val="00D764AE"/>
    <w:rsid w:val="00D873E0"/>
    <w:rsid w:val="00D935D0"/>
    <w:rsid w:val="00DA7538"/>
    <w:rsid w:val="00DD7F89"/>
    <w:rsid w:val="00E0671F"/>
    <w:rsid w:val="00E66B2C"/>
    <w:rsid w:val="00E7004B"/>
    <w:rsid w:val="00E75D4D"/>
    <w:rsid w:val="00E76C32"/>
    <w:rsid w:val="00E85425"/>
    <w:rsid w:val="00E864B2"/>
    <w:rsid w:val="00E969CE"/>
    <w:rsid w:val="00EC36B2"/>
    <w:rsid w:val="00EC7798"/>
    <w:rsid w:val="00EE07CE"/>
    <w:rsid w:val="00F172B5"/>
    <w:rsid w:val="00F21830"/>
    <w:rsid w:val="00F53659"/>
    <w:rsid w:val="00F54996"/>
    <w:rsid w:val="00F56F96"/>
    <w:rsid w:val="00F86D7E"/>
    <w:rsid w:val="00F93621"/>
    <w:rsid w:val="00FA3401"/>
    <w:rsid w:val="00FC0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653BA9"/>
  <w15:chartTrackingRefBased/>
  <w15:docId w15:val="{E584E11D-61A4-4ECF-A4A2-202101634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D873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D873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D873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D873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D873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D873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D873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D873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D873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D873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D873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D873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D873E0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D873E0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D873E0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D873E0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D873E0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D873E0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D873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D873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D873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D873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D873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D873E0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D873E0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D873E0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D873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D873E0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D873E0"/>
    <w:rPr>
      <w:b/>
      <w:bCs/>
      <w:smallCaps/>
      <w:color w:val="0F4761" w:themeColor="accent1" w:themeShade="BF"/>
      <w:spacing w:val="5"/>
    </w:rPr>
  </w:style>
  <w:style w:type="paragraph" w:styleId="Yltunniste">
    <w:name w:val="header"/>
    <w:basedOn w:val="Normaali"/>
    <w:link w:val="YltunnisteChar"/>
    <w:uiPriority w:val="99"/>
    <w:unhideWhenUsed/>
    <w:rsid w:val="00D87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D873E0"/>
  </w:style>
  <w:style w:type="paragraph" w:styleId="Alatunniste">
    <w:name w:val="footer"/>
    <w:basedOn w:val="Normaali"/>
    <w:link w:val="AlatunnisteChar"/>
    <w:uiPriority w:val="99"/>
    <w:unhideWhenUsed/>
    <w:rsid w:val="00D87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D873E0"/>
  </w:style>
  <w:style w:type="table" w:styleId="TaulukkoRuudukko">
    <w:name w:val="Table Grid"/>
    <w:basedOn w:val="Normaalitaulukko"/>
    <w:uiPriority w:val="39"/>
    <w:rsid w:val="00D87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127F19"/>
    <w:rPr>
      <w:color w:val="666666"/>
    </w:rPr>
  </w:style>
  <w:style w:type="paragraph" w:styleId="Eivli">
    <w:name w:val="No Spacing"/>
    <w:uiPriority w:val="1"/>
    <w:qFormat/>
    <w:rsid w:val="00E76C32"/>
    <w:pPr>
      <w:spacing w:after="0" w:line="240" w:lineRule="auto"/>
    </w:pPr>
  </w:style>
  <w:style w:type="character" w:styleId="Hienovarainenkorostus">
    <w:name w:val="Subtle Emphasis"/>
    <w:basedOn w:val="Kappaleenoletusfontti"/>
    <w:uiPriority w:val="19"/>
    <w:qFormat/>
    <w:rsid w:val="00E76C32"/>
    <w:rPr>
      <w:i/>
      <w:iCs/>
      <w:color w:val="404040" w:themeColor="text1" w:themeTint="BF"/>
    </w:rPr>
  </w:style>
  <w:style w:type="character" w:styleId="Hyperlinkki">
    <w:name w:val="Hyperlink"/>
    <w:basedOn w:val="Kappaleenoletusfontti"/>
    <w:uiPriority w:val="99"/>
    <w:unhideWhenUsed/>
    <w:rsid w:val="00B02CB8"/>
    <w:rPr>
      <w:color w:val="467886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B02CB8"/>
    <w:rPr>
      <w:color w:val="605E5C"/>
      <w:shd w:val="clear" w:color="auto" w:fill="E1DFDD"/>
    </w:rPr>
  </w:style>
  <w:style w:type="character" w:customStyle="1" w:styleId="Tyyli1">
    <w:name w:val="Tyyli1"/>
    <w:basedOn w:val="Kappaleenoletusfontti"/>
    <w:uiPriority w:val="1"/>
    <w:rsid w:val="0006100E"/>
    <w:rPr>
      <w:sz w:val="20"/>
    </w:rPr>
  </w:style>
  <w:style w:type="character" w:customStyle="1" w:styleId="Tyyli2">
    <w:name w:val="Tyyli2"/>
    <w:basedOn w:val="Kappaleenoletusfontti"/>
    <w:uiPriority w:val="1"/>
    <w:rsid w:val="0006100E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ila.luikku@ruovesi.f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inak\OneDrive%20-%20Ruoveden%20Kunta\Ty&#246;p&#246;yt&#228;\Hakemus%20APIP%20asiakasmaksujen%20alentamisesta%20tai%20perim&#228;tt&#228;%20j&#228;tt&#228;misest&#228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F2EC7AA6B44C148F4FB07C3F13DA0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A4FA579-F738-46B9-9A31-8F7EAB21C341}"/>
      </w:docPartPr>
      <w:docPartBody>
        <w:p w:rsidR="00924DB1" w:rsidRDefault="00B20A0C" w:rsidP="00B20A0C">
          <w:pPr>
            <w:pStyle w:val="F3F2EC7AA6B44C148F4FB07C3F13DA09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5D6DC318894C40D2A9B54032E18FEBD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967DAA3-3DC2-448C-91BD-E881EB9A3988}"/>
      </w:docPartPr>
      <w:docPartBody>
        <w:p w:rsidR="00924DB1" w:rsidRDefault="00B20A0C" w:rsidP="00B20A0C">
          <w:pPr>
            <w:pStyle w:val="5D6DC318894C40D2A9B54032E18FEBDF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CF6119750AF4E37AB8210FAEF1948B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FBDD1C2-E40E-4BB6-8EBF-BD765EF82691}"/>
      </w:docPartPr>
      <w:docPartBody>
        <w:p w:rsidR="00924DB1" w:rsidRDefault="00B20A0C" w:rsidP="00B20A0C">
          <w:pPr>
            <w:pStyle w:val="ACF6119750AF4E37AB8210FAEF1948B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61FC277619F7409A95ACE076ABE56E3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DE77B9F-4782-46B2-AC36-56E3DBFDEE54}"/>
      </w:docPartPr>
      <w:docPartBody>
        <w:p w:rsidR="00924DB1" w:rsidRDefault="00B20A0C" w:rsidP="00B20A0C">
          <w:pPr>
            <w:pStyle w:val="61FC277619F7409A95ACE076ABE56E37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3D8B7ED6A6E14BF3A479F882184D250D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2393910-7578-42FB-BD6A-EF4E64B12D58}"/>
      </w:docPartPr>
      <w:docPartBody>
        <w:p w:rsidR="00924DB1" w:rsidRDefault="00B20A0C" w:rsidP="00B20A0C">
          <w:pPr>
            <w:pStyle w:val="3D8B7ED6A6E14BF3A479F882184D250D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29096BB79E144AEF8A8FC5C28982221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C8BAA101-ECEC-4A63-8809-DB279FB01A10}"/>
      </w:docPartPr>
      <w:docPartBody>
        <w:p w:rsidR="00924DB1" w:rsidRDefault="00B20A0C" w:rsidP="00B20A0C">
          <w:pPr>
            <w:pStyle w:val="29096BB79E144AEF8A8FC5C289822212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4CFBB7415EE47BFBCF01E02F07D5B0D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A14388C-5C65-4DD9-AA9A-4BB3D731207E}"/>
      </w:docPartPr>
      <w:docPartBody>
        <w:p w:rsidR="00924DB1" w:rsidRDefault="00B20A0C" w:rsidP="00B20A0C">
          <w:pPr>
            <w:pStyle w:val="A4CFBB7415EE47BFBCF01E02F07D5B0D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7DBD038B9FA24CC6B784EA48F265B2A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90077BB-C207-49C3-8F52-18ABB8C20E7A}"/>
      </w:docPartPr>
      <w:docPartBody>
        <w:p w:rsidR="00924DB1" w:rsidRDefault="00B20A0C" w:rsidP="00B20A0C">
          <w:pPr>
            <w:pStyle w:val="7DBD038B9FA24CC6B784EA48F265B2AA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B92F78CF1C0A4308ADEA75FC72E8FBB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8658650-6E65-4DDD-95F5-681841457351}"/>
      </w:docPartPr>
      <w:docPartBody>
        <w:p w:rsidR="00924DB1" w:rsidRDefault="00B20A0C" w:rsidP="00B20A0C">
          <w:pPr>
            <w:pStyle w:val="B92F78CF1C0A4308ADEA75FC72E8FBB6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CE2824ED853840058786C6F1A815BF0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75942F6-5E8C-455A-A0BC-6677612CDA5D}"/>
      </w:docPartPr>
      <w:docPartBody>
        <w:p w:rsidR="00924DB1" w:rsidRDefault="00B20A0C" w:rsidP="00B20A0C">
          <w:pPr>
            <w:pStyle w:val="CE2824ED853840058786C6F1A815BF06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17876B9F5FD142D6B85960524B09ADA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C6A1A01-7E4E-4A3C-B3D8-AD091F50D6A6}"/>
      </w:docPartPr>
      <w:docPartBody>
        <w:p w:rsidR="00924DB1" w:rsidRDefault="00B20A0C" w:rsidP="00B20A0C">
          <w:pPr>
            <w:pStyle w:val="17876B9F5FD142D6B85960524B09ADA6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5BC71F8B757A49CDBBE0CE703A55C1BE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9C05B31-972A-4F49-AF5A-A35FF92E034C}"/>
      </w:docPartPr>
      <w:docPartBody>
        <w:p w:rsidR="00924DB1" w:rsidRDefault="00B20A0C" w:rsidP="00B20A0C">
          <w:pPr>
            <w:pStyle w:val="5BC71F8B757A49CDBBE0CE703A55C1BE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D3384BFAE99645B09285C310128D552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225DE21-520A-478A-B4D1-7297D08C7F97}"/>
      </w:docPartPr>
      <w:docPartBody>
        <w:p w:rsidR="00924DB1" w:rsidRDefault="00B20A0C" w:rsidP="00B20A0C">
          <w:pPr>
            <w:pStyle w:val="D3384BFAE99645B09285C310128D5529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1DFDCD35CC85454DB7063E595A7118E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0330FAF-14FD-4A85-AB22-E00B405FAEEC}"/>
      </w:docPartPr>
      <w:docPartBody>
        <w:p w:rsidR="00924DB1" w:rsidRDefault="00B20A0C" w:rsidP="00B20A0C">
          <w:pPr>
            <w:pStyle w:val="1DFDCD35CC85454DB7063E595A7118E3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8D70DF47749D4AC8963E38062E7AF5B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35FD1FEA-7F98-40DB-AD4F-F32E4C265D57}"/>
      </w:docPartPr>
      <w:docPartBody>
        <w:p w:rsidR="00924DB1" w:rsidRDefault="00B20A0C" w:rsidP="00B20A0C">
          <w:pPr>
            <w:pStyle w:val="8D70DF47749D4AC8963E38062E7AF5BA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BE7ED0B5F7524342BF2E8A89128393B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79A7C8C6-079D-4DD5-B261-AC1396F6FEA2}"/>
      </w:docPartPr>
      <w:docPartBody>
        <w:p w:rsidR="00924DB1" w:rsidRDefault="00B20A0C" w:rsidP="00B20A0C">
          <w:pPr>
            <w:pStyle w:val="BE7ED0B5F7524342BF2E8A89128393B7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01B33AC7EC4A46A1B25FF48678DDCD1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6C3926A-49AF-49C0-8A9C-DCE355EDF071}"/>
      </w:docPartPr>
      <w:docPartBody>
        <w:p w:rsidR="00924DB1" w:rsidRDefault="00B20A0C" w:rsidP="00B20A0C">
          <w:pPr>
            <w:pStyle w:val="01B33AC7EC4A46A1B25FF48678DDCD13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1A7F86641D4C4C91854099BED07CF2D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F910A41-BC40-428E-B8F3-B247D525AC09}"/>
      </w:docPartPr>
      <w:docPartBody>
        <w:p w:rsidR="00924DB1" w:rsidRDefault="00B20A0C" w:rsidP="00B20A0C">
          <w:pPr>
            <w:pStyle w:val="1A7F86641D4C4C91854099BED07CF2D7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E420D409A02A483580A5168DAE4B028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64A9818-EE15-41D1-8BEB-A2AE2B46AC81}"/>
      </w:docPartPr>
      <w:docPartBody>
        <w:p w:rsidR="00924DB1" w:rsidRDefault="00B20A0C" w:rsidP="00B20A0C">
          <w:pPr>
            <w:pStyle w:val="E420D409A02A483580A5168DAE4B0287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E441EE73B8174CB7A0A2E6C7ABC96D5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6CDE1B2-9389-413B-9281-64C8A4D84F20}"/>
      </w:docPartPr>
      <w:docPartBody>
        <w:p w:rsidR="00924DB1" w:rsidRDefault="00B20A0C" w:rsidP="00B20A0C">
          <w:pPr>
            <w:pStyle w:val="E441EE73B8174CB7A0A2E6C7ABC96D532"/>
          </w:pPr>
          <w:r>
            <w:rPr>
              <w:rStyle w:val="Paikkamerkkiteksti"/>
              <w:rFonts w:ascii="Work Sans" w:hAnsi="Work Sans"/>
              <w:sz w:val="20"/>
              <w:szCs w:val="20"/>
            </w:rPr>
            <w:t xml:space="preserve">     </w:t>
          </w:r>
        </w:p>
      </w:docPartBody>
    </w:docPart>
    <w:docPart>
      <w:docPartPr>
        <w:name w:val="4C4CA843E53E4C8DA901E735D11F6ED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50F3744-F47E-4031-B1D0-07E2692CFD09}"/>
      </w:docPartPr>
      <w:docPartBody>
        <w:p w:rsidR="00924DB1" w:rsidRDefault="00B20A0C" w:rsidP="00B20A0C">
          <w:pPr>
            <w:pStyle w:val="4C4CA843E53E4C8DA901E735D11F6EDF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31DA1C4D65B45D9B2E55E9CED9E8E4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5AE7AAA-63E0-4E46-A9E8-760538629EC2}"/>
      </w:docPartPr>
      <w:docPartBody>
        <w:p w:rsidR="00924DB1" w:rsidRDefault="00B20A0C" w:rsidP="00B20A0C">
          <w:pPr>
            <w:pStyle w:val="A31DA1C4D65B45D9B2E55E9CED9E8E402"/>
          </w:pPr>
          <w:r>
            <w:rPr>
              <w:rStyle w:val="Paikkamerkkiteksti"/>
              <w:rFonts w:ascii="Work Sans" w:hAnsi="Work Sans"/>
              <w:sz w:val="20"/>
              <w:szCs w:val="20"/>
            </w:rPr>
            <w:t xml:space="preserve">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ork Sans">
    <w:charset w:val="00"/>
    <w:family w:val="auto"/>
    <w:pitch w:val="variable"/>
    <w:sig w:usb0="A00000FF" w:usb1="5000E07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A0C"/>
    <w:rsid w:val="002A548F"/>
    <w:rsid w:val="008E5FC8"/>
    <w:rsid w:val="00924DB1"/>
    <w:rsid w:val="00A0675F"/>
    <w:rsid w:val="00B20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i-FI" w:eastAsia="fi-F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B20A0C"/>
    <w:rPr>
      <w:color w:val="666666"/>
    </w:rPr>
  </w:style>
  <w:style w:type="paragraph" w:customStyle="1" w:styleId="F3F2EC7AA6B44C148F4FB07C3F13DA092">
    <w:name w:val="F3F2EC7AA6B44C148F4FB07C3F13DA092"/>
    <w:rsid w:val="00B20A0C"/>
    <w:rPr>
      <w:rFonts w:eastAsiaTheme="minorHAnsi"/>
      <w:lang w:eastAsia="en-US"/>
    </w:rPr>
  </w:style>
  <w:style w:type="paragraph" w:customStyle="1" w:styleId="5D6DC318894C40D2A9B54032E18FEBDF2">
    <w:name w:val="5D6DC318894C40D2A9B54032E18FEBDF2"/>
    <w:rsid w:val="00B20A0C"/>
    <w:rPr>
      <w:rFonts w:eastAsiaTheme="minorHAnsi"/>
      <w:lang w:eastAsia="en-US"/>
    </w:rPr>
  </w:style>
  <w:style w:type="paragraph" w:customStyle="1" w:styleId="ACF6119750AF4E37AB8210FAEF1948B12">
    <w:name w:val="ACF6119750AF4E37AB8210FAEF1948B12"/>
    <w:rsid w:val="00B20A0C"/>
    <w:rPr>
      <w:rFonts w:eastAsiaTheme="minorHAnsi"/>
      <w:lang w:eastAsia="en-US"/>
    </w:rPr>
  </w:style>
  <w:style w:type="paragraph" w:customStyle="1" w:styleId="61FC277619F7409A95ACE076ABE56E372">
    <w:name w:val="61FC277619F7409A95ACE076ABE56E372"/>
    <w:rsid w:val="00B20A0C"/>
    <w:rPr>
      <w:rFonts w:eastAsiaTheme="minorHAnsi"/>
      <w:lang w:eastAsia="en-US"/>
    </w:rPr>
  </w:style>
  <w:style w:type="paragraph" w:customStyle="1" w:styleId="3D8B7ED6A6E14BF3A479F882184D250D2">
    <w:name w:val="3D8B7ED6A6E14BF3A479F882184D250D2"/>
    <w:rsid w:val="00B20A0C"/>
    <w:rPr>
      <w:rFonts w:eastAsiaTheme="minorHAnsi"/>
      <w:lang w:eastAsia="en-US"/>
    </w:rPr>
  </w:style>
  <w:style w:type="paragraph" w:customStyle="1" w:styleId="29096BB79E144AEF8A8FC5C2898222122">
    <w:name w:val="29096BB79E144AEF8A8FC5C2898222122"/>
    <w:rsid w:val="00B20A0C"/>
    <w:rPr>
      <w:rFonts w:eastAsiaTheme="minorHAnsi"/>
      <w:lang w:eastAsia="en-US"/>
    </w:rPr>
  </w:style>
  <w:style w:type="paragraph" w:customStyle="1" w:styleId="A4CFBB7415EE47BFBCF01E02F07D5B0D2">
    <w:name w:val="A4CFBB7415EE47BFBCF01E02F07D5B0D2"/>
    <w:rsid w:val="00B20A0C"/>
    <w:rPr>
      <w:rFonts w:eastAsiaTheme="minorHAnsi"/>
      <w:lang w:eastAsia="en-US"/>
    </w:rPr>
  </w:style>
  <w:style w:type="paragraph" w:customStyle="1" w:styleId="7DBD038B9FA24CC6B784EA48F265B2AA2">
    <w:name w:val="7DBD038B9FA24CC6B784EA48F265B2AA2"/>
    <w:rsid w:val="00B20A0C"/>
    <w:rPr>
      <w:rFonts w:eastAsiaTheme="minorHAnsi"/>
      <w:lang w:eastAsia="en-US"/>
    </w:rPr>
  </w:style>
  <w:style w:type="paragraph" w:customStyle="1" w:styleId="B92F78CF1C0A4308ADEA75FC72E8FBB62">
    <w:name w:val="B92F78CF1C0A4308ADEA75FC72E8FBB62"/>
    <w:rsid w:val="00B20A0C"/>
    <w:rPr>
      <w:rFonts w:eastAsiaTheme="minorHAnsi"/>
      <w:lang w:eastAsia="en-US"/>
    </w:rPr>
  </w:style>
  <w:style w:type="paragraph" w:customStyle="1" w:styleId="CE2824ED853840058786C6F1A815BF062">
    <w:name w:val="CE2824ED853840058786C6F1A815BF062"/>
    <w:rsid w:val="00B20A0C"/>
    <w:rPr>
      <w:rFonts w:eastAsiaTheme="minorHAnsi"/>
      <w:lang w:eastAsia="en-US"/>
    </w:rPr>
  </w:style>
  <w:style w:type="paragraph" w:customStyle="1" w:styleId="17876B9F5FD142D6B85960524B09ADA62">
    <w:name w:val="17876B9F5FD142D6B85960524B09ADA62"/>
    <w:rsid w:val="00B20A0C"/>
    <w:rPr>
      <w:rFonts w:eastAsiaTheme="minorHAnsi"/>
      <w:lang w:eastAsia="en-US"/>
    </w:rPr>
  </w:style>
  <w:style w:type="paragraph" w:customStyle="1" w:styleId="5BC71F8B757A49CDBBE0CE703A55C1BE2">
    <w:name w:val="5BC71F8B757A49CDBBE0CE703A55C1BE2"/>
    <w:rsid w:val="00B20A0C"/>
    <w:rPr>
      <w:rFonts w:eastAsiaTheme="minorHAnsi"/>
      <w:lang w:eastAsia="en-US"/>
    </w:rPr>
  </w:style>
  <w:style w:type="paragraph" w:customStyle="1" w:styleId="D3384BFAE99645B09285C310128D55292">
    <w:name w:val="D3384BFAE99645B09285C310128D55292"/>
    <w:rsid w:val="00B20A0C"/>
    <w:rPr>
      <w:rFonts w:eastAsiaTheme="minorHAnsi"/>
      <w:lang w:eastAsia="en-US"/>
    </w:rPr>
  </w:style>
  <w:style w:type="paragraph" w:customStyle="1" w:styleId="1DFDCD35CC85454DB7063E595A7118E32">
    <w:name w:val="1DFDCD35CC85454DB7063E595A7118E32"/>
    <w:rsid w:val="00B20A0C"/>
    <w:rPr>
      <w:rFonts w:eastAsiaTheme="minorHAnsi"/>
      <w:lang w:eastAsia="en-US"/>
    </w:rPr>
  </w:style>
  <w:style w:type="paragraph" w:customStyle="1" w:styleId="8D70DF47749D4AC8963E38062E7AF5BA2">
    <w:name w:val="8D70DF47749D4AC8963E38062E7AF5BA2"/>
    <w:rsid w:val="00B20A0C"/>
    <w:rPr>
      <w:rFonts w:eastAsiaTheme="minorHAnsi"/>
      <w:lang w:eastAsia="en-US"/>
    </w:rPr>
  </w:style>
  <w:style w:type="paragraph" w:customStyle="1" w:styleId="BE7ED0B5F7524342BF2E8A89128393B72">
    <w:name w:val="BE7ED0B5F7524342BF2E8A89128393B72"/>
    <w:rsid w:val="00B20A0C"/>
    <w:rPr>
      <w:rFonts w:eastAsiaTheme="minorHAnsi"/>
      <w:lang w:eastAsia="en-US"/>
    </w:rPr>
  </w:style>
  <w:style w:type="paragraph" w:customStyle="1" w:styleId="01B33AC7EC4A46A1B25FF48678DDCD132">
    <w:name w:val="01B33AC7EC4A46A1B25FF48678DDCD132"/>
    <w:rsid w:val="00B20A0C"/>
    <w:rPr>
      <w:rFonts w:eastAsiaTheme="minorHAnsi"/>
      <w:lang w:eastAsia="en-US"/>
    </w:rPr>
  </w:style>
  <w:style w:type="paragraph" w:customStyle="1" w:styleId="1A7F86641D4C4C91854099BED07CF2D72">
    <w:name w:val="1A7F86641D4C4C91854099BED07CF2D72"/>
    <w:rsid w:val="00B20A0C"/>
    <w:rPr>
      <w:rFonts w:eastAsiaTheme="minorHAnsi"/>
      <w:lang w:eastAsia="en-US"/>
    </w:rPr>
  </w:style>
  <w:style w:type="paragraph" w:customStyle="1" w:styleId="E420D409A02A483580A5168DAE4B02872">
    <w:name w:val="E420D409A02A483580A5168DAE4B02872"/>
    <w:rsid w:val="00B20A0C"/>
    <w:rPr>
      <w:rFonts w:eastAsiaTheme="minorHAnsi"/>
      <w:lang w:eastAsia="en-US"/>
    </w:rPr>
  </w:style>
  <w:style w:type="paragraph" w:customStyle="1" w:styleId="E441EE73B8174CB7A0A2E6C7ABC96D532">
    <w:name w:val="E441EE73B8174CB7A0A2E6C7ABC96D532"/>
    <w:rsid w:val="00B20A0C"/>
    <w:rPr>
      <w:rFonts w:eastAsiaTheme="minorHAnsi"/>
      <w:lang w:eastAsia="en-US"/>
    </w:rPr>
  </w:style>
  <w:style w:type="paragraph" w:customStyle="1" w:styleId="4C4CA843E53E4C8DA901E735D11F6EDF2">
    <w:name w:val="4C4CA843E53E4C8DA901E735D11F6EDF2"/>
    <w:rsid w:val="00B20A0C"/>
    <w:rPr>
      <w:rFonts w:eastAsiaTheme="minorHAnsi"/>
      <w:lang w:eastAsia="en-US"/>
    </w:rPr>
  </w:style>
  <w:style w:type="paragraph" w:customStyle="1" w:styleId="A31DA1C4D65B45D9B2E55E9CED9E8E402">
    <w:name w:val="A31DA1C4D65B45D9B2E55E9CED9E8E402"/>
    <w:rsid w:val="00B20A0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Hakemus APIP asiakasmaksujen alentamisesta tai perimättä jättämisestä</Template>
  <TotalTime>0</TotalTime>
  <Pages>2</Pages>
  <Words>317</Words>
  <Characters>2569</Characters>
  <Application>Microsoft Office Word</Application>
  <DocSecurity>4</DocSecurity>
  <Lines>21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Niina Koskinen</dc:creator>
  <cp:keywords/>
  <dc:description/>
  <cp:lastModifiedBy>Krista Stålhammar-Jodat</cp:lastModifiedBy>
  <cp:revision>2</cp:revision>
  <dcterms:created xsi:type="dcterms:W3CDTF">2026-03-16T13:52:00Z</dcterms:created>
  <dcterms:modified xsi:type="dcterms:W3CDTF">2026-03-16T13:52:00Z</dcterms:modified>
</cp:coreProperties>
</file>